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F3A1B" w14:textId="4466519B" w:rsidR="00007B1D" w:rsidRDefault="00352D43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25C000" wp14:editId="63A4DD7C">
                <wp:simplePos x="0" y="0"/>
                <wp:positionH relativeFrom="margin">
                  <wp:posOffset>-1</wp:posOffset>
                </wp:positionH>
                <wp:positionV relativeFrom="paragraph">
                  <wp:posOffset>57150</wp:posOffset>
                </wp:positionV>
                <wp:extent cx="7371715" cy="1571625"/>
                <wp:effectExtent l="0" t="0" r="19685" b="28575"/>
                <wp:wrapNone/>
                <wp:docPr id="1982918910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1715" cy="157162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956" id="Freeform: Shape 22" o:spid="_x0000_s1026" style="position:absolute;margin-left:0;margin-top:4.5pt;width:580.45pt;height:123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" path="m,c,650,,650,,650,914,423,1786,414,2448,466,2448,,2448,,2448,l,xe" fillcolor="#b4c6e7 [1300]" strokecolor="black [3213]">
                <v:path arrowok="t" o:connecttype="custom" o:connectlocs="0,0;0,1571625;7371715,1126734;7371715,0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D9B834F" wp14:editId="0E41585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7381240" cy="9599295"/>
                <wp:effectExtent l="0" t="0" r="10160" b="20955"/>
                <wp:wrapNone/>
                <wp:docPr id="166202541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9599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45469" w14:textId="77777777" w:rsidR="00352D43" w:rsidRDefault="00352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B834F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0;margin-top:4.5pt;width:581.2pt;height:755.85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" fillcolor="#2e74b5 [2408]" strokeweight=".5pt">
                <v:textbox>
                  <w:txbxContent>
                    <w:p w14:paraId="4D645469" w14:textId="77777777" w:rsidR="00352D43" w:rsidRDefault="00352D43"/>
                  </w:txbxContent>
                </v:textbox>
              </v:shape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CAB89D" wp14:editId="7670ED3F">
                <wp:simplePos x="0" y="0"/>
                <wp:positionH relativeFrom="margin">
                  <wp:posOffset>676275</wp:posOffset>
                </wp:positionH>
                <wp:positionV relativeFrom="paragraph">
                  <wp:posOffset>635</wp:posOffset>
                </wp:positionV>
                <wp:extent cx="6376670" cy="901065"/>
                <wp:effectExtent l="0" t="0" r="0" b="0"/>
                <wp:wrapNone/>
                <wp:docPr id="5880841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0CAB01" w14:textId="7FC74B41" w:rsidR="00F14634" w:rsidRPr="008F692B" w:rsidRDefault="00F14634" w:rsidP="00451C18">
                            <w:pPr>
                              <w:widowControl w:val="0"/>
                              <w:spacing w:line="13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bookmarkStart w:id="0" w:name="_Hlk136926003"/>
                            <w:bookmarkEnd w:id="0"/>
                            <w:r w:rsidRPr="00EA0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w w:val="90"/>
                                <w:sz w:val="76"/>
                                <w:szCs w:val="76"/>
                                <w:lang w:val="e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Bloomer Chamber of Commerce</w:t>
                            </w:r>
                            <w:r w:rsidRPr="00EA0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w w:val="90"/>
                                <w:sz w:val="72"/>
                                <w:szCs w:val="72"/>
                                <w:lang w:val="e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69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B89D" id="Text Box 23" o:spid="_x0000_s1027" type="#_x0000_t202" style="position:absolute;margin-left:53.25pt;margin-top:.05pt;width:502.1pt;height:70.9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" filled="f" stroked="f">
                <v:textbox inset="2.88pt,2.88pt,2.88pt,2.88pt">
                  <w:txbxContent>
                    <w:p w14:paraId="590CAB01" w14:textId="7FC74B41" w:rsidR="00F14634" w:rsidRPr="008F692B" w:rsidRDefault="00F14634" w:rsidP="00451C18">
                      <w:pPr>
                        <w:widowControl w:val="0"/>
                        <w:spacing w:line="1360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w w:val="90"/>
                          <w:sz w:val="20"/>
                          <w:szCs w:val="20"/>
                          <w:lang w:val="en"/>
                        </w:rPr>
                      </w:pPr>
                      <w:bookmarkStart w:id="1" w:name="_Hlk136926003"/>
                      <w:bookmarkEnd w:id="1"/>
                      <w:r w:rsidRPr="00EA0D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w w:val="90"/>
                          <w:sz w:val="76"/>
                          <w:szCs w:val="76"/>
                          <w:lang w:val="e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Bloomer Chamber of Commerce</w:t>
                      </w:r>
                      <w:r w:rsidRPr="00EA0D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w w:val="90"/>
                          <w:sz w:val="72"/>
                          <w:szCs w:val="72"/>
                          <w:lang w:val="e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F692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w w:val="90"/>
                          <w:sz w:val="72"/>
                          <w:szCs w:val="72"/>
                          <w:lang w:val="en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4D6AC" wp14:editId="6A1755A6">
                <wp:simplePos x="0" y="0"/>
                <wp:positionH relativeFrom="column">
                  <wp:posOffset>2423795</wp:posOffset>
                </wp:positionH>
                <wp:positionV relativeFrom="paragraph">
                  <wp:posOffset>158750</wp:posOffset>
                </wp:positionV>
                <wp:extent cx="846455" cy="742950"/>
                <wp:effectExtent l="0" t="0" r="0" b="0"/>
                <wp:wrapNone/>
                <wp:docPr id="6456972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C92831" w14:textId="24D69750" w:rsidR="00EC159D" w:rsidRDefault="00EC159D" w:rsidP="00F14634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D6AC" id="Text Box 20" o:spid="_x0000_s1028" type="#_x0000_t202" style="position:absolute;margin-left:190.85pt;margin-top:12.5pt;width:66.6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" filled="f" stroked="f">
                <v:textbox inset="2.88pt,2.88pt,2.88pt,2.88pt">
                  <w:txbxContent>
                    <w:p w14:paraId="76C92831" w14:textId="24D69750" w:rsidR="00EC159D" w:rsidRDefault="00EC159D" w:rsidP="00F14634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1E56E0" wp14:editId="3071B7B4">
                <wp:simplePos x="0" y="0"/>
                <wp:positionH relativeFrom="column">
                  <wp:posOffset>196850</wp:posOffset>
                </wp:positionH>
                <wp:positionV relativeFrom="paragraph">
                  <wp:posOffset>160020</wp:posOffset>
                </wp:positionV>
                <wp:extent cx="571500" cy="228600"/>
                <wp:effectExtent l="0" t="0" r="0" b="0"/>
                <wp:wrapNone/>
                <wp:docPr id="9525612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540FC" w14:textId="183FA8C4" w:rsidR="00EC159D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E56E0" id="Text Box 19" o:spid="_x0000_s1029" type="#_x0000_t202" style="position:absolute;margin-left:15.5pt;margin-top:12.6pt;width:4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" filled="f" stroked="f">
                <v:textbox inset="2.88pt,2.88pt,2.88pt,2.88pt">
                  <w:txbxContent>
                    <w:p w14:paraId="6A3540FC" w14:textId="183FA8C4" w:rsidR="00EC159D" w:rsidRDefault="00EC159D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80CBB" wp14:editId="70B1DB2C">
                <wp:simplePos x="0" y="0"/>
                <wp:positionH relativeFrom="column">
                  <wp:posOffset>153670</wp:posOffset>
                </wp:positionH>
                <wp:positionV relativeFrom="paragraph">
                  <wp:posOffset>292100</wp:posOffset>
                </wp:positionV>
                <wp:extent cx="571500" cy="514350"/>
                <wp:effectExtent l="0" t="0" r="0" b="0"/>
                <wp:wrapNone/>
                <wp:docPr id="9680405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A5313B" w14:textId="7E73B97F" w:rsidR="00EC159D" w:rsidRDefault="00EC159D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80CBB" id="Text Box 18" o:spid="_x0000_s1030" type="#_x0000_t202" style="position:absolute;margin-left:12.1pt;margin-top:23pt;width:4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" filled="f" stroked="f">
                <v:textbox inset="2.88pt,2.88pt,2.88pt,2.88pt">
                  <w:txbxContent>
                    <w:p w14:paraId="25A5313B" w14:textId="7E73B97F" w:rsidR="00EC159D" w:rsidRDefault="00EC159D" w:rsidP="00EC159D">
                      <w:pPr>
                        <w:widowControl w:val="0"/>
                        <w:spacing w:line="760" w:lineRule="exact"/>
                        <w:rPr>
                          <w:rFonts w:ascii="Arial" w:hAnsi="Arial" w:cs="Arial"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34F3FB" w14:textId="46439FFD" w:rsidR="008062A0" w:rsidRDefault="00DF6410" w:rsidP="00451C18">
      <w:pPr>
        <w:widowControl w:val="0"/>
        <w:spacing w:line="1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727842" wp14:editId="7B55E425">
                <wp:simplePos x="0" y="0"/>
                <wp:positionH relativeFrom="column">
                  <wp:posOffset>1971675</wp:posOffset>
                </wp:positionH>
                <wp:positionV relativeFrom="paragraph">
                  <wp:posOffset>1219200</wp:posOffset>
                </wp:positionV>
                <wp:extent cx="5360670" cy="8141970"/>
                <wp:effectExtent l="0" t="0" r="11430" b="11430"/>
                <wp:wrapNone/>
                <wp:docPr id="1103722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0670" cy="814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5E862" w14:textId="37230658" w:rsidR="008F2931" w:rsidRPr="009F0D06" w:rsidRDefault="002C0AB8" w:rsidP="009F0D0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B73C14" wp14:editId="2CA7BB40">
                                  <wp:extent cx="5210810" cy="8029575"/>
                                  <wp:effectExtent l="0" t="0" r="8890" b="9525"/>
                                  <wp:docPr id="1731360092" name="Picture 43" descr="A flyer with text and images of a l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360092" name="Picture 43" descr="A flyer with text and images of a l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810" cy="802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5C2D1D" w14:textId="5D0D997B" w:rsidR="00F53FA9" w:rsidRPr="00231DD1" w:rsidRDefault="008F2931" w:rsidP="00C13C0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="00DA54A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DA54A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="00DA54A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DA54A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7842" id="Text Box 17" o:spid="_x0000_s1031" type="#_x0000_t202" style="position:absolute;margin-left:155.25pt;margin-top:96pt;width:422.1pt;height:64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" fillcolor="white [3201]" strokeweight=".5pt">
                <v:path arrowok="t"/>
                <v:textbox>
                  <w:txbxContent>
                    <w:p w14:paraId="6DC5E862" w14:textId="37230658" w:rsidR="008F2931" w:rsidRPr="009F0D06" w:rsidRDefault="002C0AB8" w:rsidP="009F0D0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5B73C14" wp14:editId="2CA7BB40">
                            <wp:extent cx="5210810" cy="8029575"/>
                            <wp:effectExtent l="0" t="0" r="8890" b="9525"/>
                            <wp:docPr id="1731360092" name="Picture 43" descr="A flyer with text and images of a l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1360092" name="Picture 43" descr="A flyer with text and images of a lion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810" cy="802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5C2D1D" w14:textId="5D0D997B" w:rsidR="00F53FA9" w:rsidRPr="00231DD1" w:rsidRDefault="008F2931" w:rsidP="00C13C0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="00DA54A8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DA54A8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="00DA54A8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DA54A8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16905D" wp14:editId="56700269">
                <wp:simplePos x="0" y="0"/>
                <wp:positionH relativeFrom="column">
                  <wp:posOffset>38100</wp:posOffset>
                </wp:positionH>
                <wp:positionV relativeFrom="paragraph">
                  <wp:posOffset>8020050</wp:posOffset>
                </wp:positionV>
                <wp:extent cx="1885950" cy="1343025"/>
                <wp:effectExtent l="0" t="0" r="19050" b="28575"/>
                <wp:wrapNone/>
                <wp:docPr id="82013369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430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A921C" w14:textId="4943AFBF" w:rsidR="00760567" w:rsidRPr="000F102F" w:rsidRDefault="00760567" w:rsidP="00760567">
                            <w:pPr>
                              <w:spacing w:after="0"/>
                              <w:jc w:val="center"/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102F"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To register a unit in the parade, call 715-568-3339.</w:t>
                            </w:r>
                          </w:p>
                          <w:p w14:paraId="3142D56F" w14:textId="671E3D02" w:rsidR="00760567" w:rsidRPr="000F102F" w:rsidRDefault="00760567" w:rsidP="00760567">
                            <w:pPr>
                              <w:spacing w:after="0"/>
                              <w:jc w:val="center"/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102F"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Sponsored by:</w:t>
                            </w:r>
                          </w:p>
                          <w:p w14:paraId="55E1DF7A" w14:textId="4AD790D1" w:rsidR="00760567" w:rsidRPr="000F102F" w:rsidRDefault="00760567" w:rsidP="00760567">
                            <w:pPr>
                              <w:spacing w:after="0"/>
                              <w:jc w:val="center"/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102F">
                              <w:rPr>
                                <w:rFonts w:ascii="Aptos Display" w:hAnsi="Aptos Display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The Bloomer Chamber of Commerce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905D" id="_x0000_s1032" type="#_x0000_t202" style="position:absolute;margin-left:3pt;margin-top:631.5pt;width:148.5pt;height:10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" fillcolor="#ed7d31 [3205]" strokeweight=".5pt">
                <v:textbox>
                  <w:txbxContent>
                    <w:p w14:paraId="67CA921C" w14:textId="4943AFBF" w:rsidR="00760567" w:rsidRPr="000F102F" w:rsidRDefault="00760567" w:rsidP="00760567">
                      <w:pPr>
                        <w:spacing w:after="0"/>
                        <w:jc w:val="center"/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0F102F"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  <w:t>To register a unit in the parade, call 715-568-3339.</w:t>
                      </w:r>
                    </w:p>
                    <w:p w14:paraId="3142D56F" w14:textId="671E3D02" w:rsidR="00760567" w:rsidRPr="000F102F" w:rsidRDefault="00760567" w:rsidP="00760567">
                      <w:pPr>
                        <w:spacing w:after="0"/>
                        <w:jc w:val="center"/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0F102F"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  <w:t>Sponsored by:</w:t>
                      </w:r>
                    </w:p>
                    <w:p w14:paraId="55E1DF7A" w14:textId="4AD790D1" w:rsidR="00760567" w:rsidRPr="000F102F" w:rsidRDefault="00760567" w:rsidP="00760567">
                      <w:pPr>
                        <w:spacing w:after="0"/>
                        <w:jc w:val="center"/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0F102F">
                        <w:rPr>
                          <w:rFonts w:ascii="Aptos Display" w:hAnsi="Aptos Display" w:cstheme="minorHAnsi"/>
                          <w:b/>
                          <w:bCs/>
                          <w:sz w:val="26"/>
                          <w:szCs w:val="26"/>
                        </w:rPr>
                        <w:t>The Bloomer Chamber of Commerce</w:t>
                      </w:r>
                    </w:p>
                  </w:txbxContent>
                </v:textbox>
              </v:shape>
            </w:pict>
          </mc:Fallback>
        </mc:AlternateContent>
      </w:r>
      <w:r w:rsidR="00352D4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431853" wp14:editId="2B5D7751">
                <wp:simplePos x="0" y="0"/>
                <wp:positionH relativeFrom="page">
                  <wp:posOffset>6238875</wp:posOffset>
                </wp:positionH>
                <wp:positionV relativeFrom="page">
                  <wp:posOffset>1373505</wp:posOffset>
                </wp:positionV>
                <wp:extent cx="1197864" cy="402336"/>
                <wp:effectExtent l="0" t="0" r="0" b="0"/>
                <wp:wrapNone/>
                <wp:docPr id="1086108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7864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9F2B0" w14:textId="1D4C0869" w:rsidR="005F5718" w:rsidRPr="007B1103" w:rsidRDefault="00DA3FD1" w:rsidP="007B11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110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June 202</w:t>
                            </w:r>
                            <w:r w:rsidR="00532E91" w:rsidRPr="007B110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1853" id="Text Box 13" o:spid="_x0000_s1033" type="#_x0000_t202" style="position:absolute;margin-left:491.25pt;margin-top:108.15pt;width:94.3pt;height:31.7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" filled="f" stroked="f" strokeweight=".5pt">
                <v:textbox>
                  <w:txbxContent>
                    <w:p w14:paraId="4B09F2B0" w14:textId="1D4C0869" w:rsidR="005F5718" w:rsidRPr="007B1103" w:rsidRDefault="00DA3FD1" w:rsidP="007B11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110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June 202</w:t>
                      </w:r>
                      <w:r w:rsidR="00532E91" w:rsidRPr="007B110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2D4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5280BB9" wp14:editId="35DED389">
                <wp:simplePos x="0" y="0"/>
                <wp:positionH relativeFrom="column">
                  <wp:posOffset>38100</wp:posOffset>
                </wp:positionH>
                <wp:positionV relativeFrom="paragraph">
                  <wp:posOffset>4562475</wp:posOffset>
                </wp:positionV>
                <wp:extent cx="1885950" cy="3390900"/>
                <wp:effectExtent l="0" t="0" r="19050" b="19050"/>
                <wp:wrapNone/>
                <wp:docPr id="74676630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DCA33" w14:textId="7BBB4242" w:rsidR="00704FC5" w:rsidRPr="00B10415" w:rsidRDefault="00704FC5" w:rsidP="00704FC5">
                            <w:pPr>
                              <w:spacing w:after="0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10415">
                              <w:rPr>
                                <w:rFonts w:ascii="Aptos Narrow" w:hAnsi="Aptos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2025 Parade Route</w:t>
                            </w:r>
                          </w:p>
                          <w:p w14:paraId="7C2B5A63" w14:textId="5B5EFEB8" w:rsidR="00704FC5" w:rsidRPr="007E05B8" w:rsidRDefault="00704FC5" w:rsidP="00704FC5">
                            <w:pPr>
                              <w:spacing w:after="0"/>
                              <w:jc w:val="center"/>
                              <w:rPr>
                                <w:rFonts w:ascii="Aptos Narrow" w:hAnsi="Aptos Narrow"/>
                              </w:rPr>
                            </w:pPr>
                            <w:r w:rsidRPr="007E05B8">
                              <w:rPr>
                                <w:rFonts w:ascii="Aptos Narrow" w:hAnsi="Aptos Narrow"/>
                              </w:rPr>
                              <w:t>The parade will begin at the corner of North Industrial and Vine Street. It will then travel on 9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 xml:space="preserve"> Ave. past the North Park, up 9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 xml:space="preserve"> Ave. past the fairgrounds and turn left at the corner of Priddy and 9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>.  It will then travel on Priddy St. to 4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 xml:space="preserve"> Ave. where it will turn left onto 4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 xml:space="preserve"> Ave. to the corner of 4</w:t>
                            </w:r>
                            <w:r w:rsidRPr="007E05B8">
                              <w:rPr>
                                <w:rFonts w:ascii="Aptos Narrow" w:hAnsi="Aptos Narrow"/>
                                <w:vertAlign w:val="superscript"/>
                              </w:rPr>
                              <w:t>th</w:t>
                            </w:r>
                            <w:r w:rsidRPr="007E05B8">
                              <w:rPr>
                                <w:rFonts w:ascii="Aptos Narrow" w:hAnsi="Aptos Narrow"/>
                              </w:rPr>
                              <w:t xml:space="preserve"> and Riggs Street.  It will then turn right and travel to Catalytic Combustion where it will end at Riggs and North Industrial.</w:t>
                            </w:r>
                          </w:p>
                          <w:p w14:paraId="20D44C84" w14:textId="77777777" w:rsidR="00704FC5" w:rsidRPr="007E05B8" w:rsidRDefault="00704FC5" w:rsidP="00FF13F0">
                            <w:pPr>
                              <w:spacing w:after="0"/>
                              <w:jc w:val="center"/>
                              <w:rPr>
                                <w:rFonts w:ascii="Aptos Narrow" w:hAnsi="Aptos Narrow"/>
                              </w:rPr>
                            </w:pPr>
                          </w:p>
                          <w:p w14:paraId="3300C655" w14:textId="4DE3377B" w:rsidR="00704FC5" w:rsidRPr="007E05B8" w:rsidRDefault="00704FC5" w:rsidP="00704FC5">
                            <w:pPr>
                              <w:jc w:val="center"/>
                              <w:rPr>
                                <w:rFonts w:ascii="Aptos Narrow" w:hAnsi="Aptos Narrow"/>
                              </w:rPr>
                            </w:pPr>
                            <w:r w:rsidRPr="007E05B8">
                              <w:rPr>
                                <w:rFonts w:ascii="Aptos Narrow" w:hAnsi="Aptos Narrow"/>
                              </w:rPr>
                              <w:t>This is the same route as in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0BB9" id="Text Box 42" o:spid="_x0000_s1034" type="#_x0000_t202" style="position:absolute;margin-left:3pt;margin-top:359.25pt;width:148.5pt;height:26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" fillcolor="white [3201]" strokeweight=".5pt">
                <v:textbox>
                  <w:txbxContent>
                    <w:p w14:paraId="6FDDCA33" w14:textId="7BBB4242" w:rsidR="00704FC5" w:rsidRPr="00B10415" w:rsidRDefault="00704FC5" w:rsidP="00704FC5">
                      <w:pPr>
                        <w:spacing w:after="0"/>
                        <w:jc w:val="center"/>
                        <w:rPr>
                          <w:rFonts w:ascii="Aptos Narrow" w:hAnsi="Aptos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10415">
                        <w:rPr>
                          <w:rFonts w:ascii="Aptos Narrow" w:hAnsi="Aptos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2025 Parade Route</w:t>
                      </w:r>
                    </w:p>
                    <w:p w14:paraId="7C2B5A63" w14:textId="5B5EFEB8" w:rsidR="00704FC5" w:rsidRPr="007E05B8" w:rsidRDefault="00704FC5" w:rsidP="00704FC5">
                      <w:pPr>
                        <w:spacing w:after="0"/>
                        <w:jc w:val="center"/>
                        <w:rPr>
                          <w:rFonts w:ascii="Aptos Narrow" w:hAnsi="Aptos Narrow"/>
                        </w:rPr>
                      </w:pPr>
                      <w:r w:rsidRPr="007E05B8">
                        <w:rPr>
                          <w:rFonts w:ascii="Aptos Narrow" w:hAnsi="Aptos Narrow"/>
                        </w:rPr>
                        <w:t>The parade will begin at the corner of North Industrial and Vine Street. It will then travel on 9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 xml:space="preserve"> Ave. past the North Park, up 9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 xml:space="preserve"> Ave. past the fairgrounds and turn left at the corner of Priddy and 9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>.  It will then travel on Priddy St. to 4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 xml:space="preserve"> Ave. where it will turn left onto 4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 xml:space="preserve"> Ave. to the corner of 4</w:t>
                      </w:r>
                      <w:r w:rsidRPr="007E05B8">
                        <w:rPr>
                          <w:rFonts w:ascii="Aptos Narrow" w:hAnsi="Aptos Narrow"/>
                          <w:vertAlign w:val="superscript"/>
                        </w:rPr>
                        <w:t>th</w:t>
                      </w:r>
                      <w:r w:rsidRPr="007E05B8">
                        <w:rPr>
                          <w:rFonts w:ascii="Aptos Narrow" w:hAnsi="Aptos Narrow"/>
                        </w:rPr>
                        <w:t xml:space="preserve"> and Riggs Street.  It will then turn right and travel to Catalytic Combustion where it will end at Riggs and North Industrial.</w:t>
                      </w:r>
                    </w:p>
                    <w:p w14:paraId="20D44C84" w14:textId="77777777" w:rsidR="00704FC5" w:rsidRPr="007E05B8" w:rsidRDefault="00704FC5" w:rsidP="00FF13F0">
                      <w:pPr>
                        <w:spacing w:after="0"/>
                        <w:jc w:val="center"/>
                        <w:rPr>
                          <w:rFonts w:ascii="Aptos Narrow" w:hAnsi="Aptos Narrow"/>
                        </w:rPr>
                      </w:pPr>
                    </w:p>
                    <w:p w14:paraId="3300C655" w14:textId="4DE3377B" w:rsidR="00704FC5" w:rsidRPr="007E05B8" w:rsidRDefault="00704FC5" w:rsidP="00704FC5">
                      <w:pPr>
                        <w:jc w:val="center"/>
                        <w:rPr>
                          <w:rFonts w:ascii="Aptos Narrow" w:hAnsi="Aptos Narrow"/>
                        </w:rPr>
                      </w:pPr>
                      <w:r w:rsidRPr="007E05B8">
                        <w:rPr>
                          <w:rFonts w:ascii="Aptos Narrow" w:hAnsi="Aptos Narrow"/>
                        </w:rPr>
                        <w:t>This is the same route as in 2024.</w:t>
                      </w:r>
                    </w:p>
                  </w:txbxContent>
                </v:textbox>
              </v:shape>
            </w:pict>
          </mc:Fallback>
        </mc:AlternateContent>
      </w:r>
      <w:r w:rsidR="00352D4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4AA2605" wp14:editId="6BA73A48">
                <wp:simplePos x="0" y="0"/>
                <wp:positionH relativeFrom="column">
                  <wp:posOffset>38100</wp:posOffset>
                </wp:positionH>
                <wp:positionV relativeFrom="paragraph">
                  <wp:posOffset>3305175</wp:posOffset>
                </wp:positionV>
                <wp:extent cx="1885950" cy="1181100"/>
                <wp:effectExtent l="0" t="0" r="19050" b="19050"/>
                <wp:wrapNone/>
                <wp:docPr id="1770500178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568BF" w14:textId="56C9779E" w:rsidR="00760567" w:rsidRDefault="00D712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EDB0B" wp14:editId="76DB91A6">
                                  <wp:extent cx="1885950" cy="1083310"/>
                                  <wp:effectExtent l="0" t="0" r="0" b="2540"/>
                                  <wp:docPr id="224427554" name="Picture 46" descr="A group of men marching in a parad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427554" name="Picture 46" descr="A group of men marching in a parad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2605" id="Text Box 45" o:spid="_x0000_s1035" type="#_x0000_t202" style="position:absolute;margin-left:3pt;margin-top:260.25pt;width:148.5pt;height:9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" fillcolor="white [3201]" strokeweight=".5pt">
                <v:textbox>
                  <w:txbxContent>
                    <w:p w14:paraId="673568BF" w14:textId="56C9779E" w:rsidR="00760567" w:rsidRDefault="00D71274">
                      <w:r>
                        <w:rPr>
                          <w:noProof/>
                        </w:rPr>
                        <w:drawing>
                          <wp:inline distT="0" distB="0" distL="0" distR="0" wp14:anchorId="09FEDB0B" wp14:editId="76DB91A6">
                            <wp:extent cx="1885950" cy="1083310"/>
                            <wp:effectExtent l="0" t="0" r="0" b="2540"/>
                            <wp:docPr id="224427554" name="Picture 46" descr="A group of men marching in a parad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427554" name="Picture 46" descr="A group of men marching in a parade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08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D4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DEFBD2" wp14:editId="15230D0A">
                <wp:simplePos x="0" y="0"/>
                <wp:positionH relativeFrom="margin">
                  <wp:posOffset>38100</wp:posOffset>
                </wp:positionH>
                <wp:positionV relativeFrom="page">
                  <wp:posOffset>2590800</wp:posOffset>
                </wp:positionV>
                <wp:extent cx="1885950" cy="1152525"/>
                <wp:effectExtent l="0" t="0" r="19050" b="28575"/>
                <wp:wrapSquare wrapText="bothSides"/>
                <wp:docPr id="1629472683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1525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4F712" w14:textId="3FED70F7" w:rsidR="0074172D" w:rsidRPr="000F102F" w:rsidRDefault="0074172D" w:rsidP="00851FA2">
                            <w:pPr>
                              <w:spacing w:after="0" w:line="240" w:lineRule="auto"/>
                              <w:jc w:val="center"/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38"/>
                                <w:szCs w:val="3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02F"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38"/>
                                <w:szCs w:val="3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 10</w:t>
                            </w:r>
                            <w:r w:rsidRPr="000F102F"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38"/>
                                <w:szCs w:val="38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F102F"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38"/>
                                <w:szCs w:val="3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2025</w:t>
                            </w:r>
                          </w:p>
                          <w:p w14:paraId="439A7E8F" w14:textId="5C0D73F0" w:rsidR="0074172D" w:rsidRPr="0006734B" w:rsidRDefault="0074172D" w:rsidP="00851FA2">
                            <w:pPr>
                              <w:spacing w:after="0" w:line="240" w:lineRule="auto"/>
                              <w:jc w:val="center"/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34B">
                              <w:rPr>
                                <w:rFonts w:ascii="Boucherie Block" w:hAnsi="Boucherie Block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FBD2" id="Text Box 40" o:spid="_x0000_s1036" type="#_x0000_t202" style="position:absolute;margin-left:3pt;margin-top:204pt;width:148.5pt;height:90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" fillcolor="#ed7d31 [3205]" strokeweight=".5pt">
                <v:textbox>
                  <w:txbxContent>
                    <w:p w14:paraId="21B4F712" w14:textId="3FED70F7" w:rsidR="0074172D" w:rsidRPr="000F102F" w:rsidRDefault="0074172D" w:rsidP="00851FA2">
                      <w:pPr>
                        <w:spacing w:after="0" w:line="240" w:lineRule="auto"/>
                        <w:jc w:val="center"/>
                        <w:rPr>
                          <w:rFonts w:ascii="Boucherie Block" w:hAnsi="Boucherie Block"/>
                          <w:b/>
                          <w:color w:val="FFFFFF" w:themeColor="background1"/>
                          <w:sz w:val="38"/>
                          <w:szCs w:val="3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02F">
                        <w:rPr>
                          <w:rFonts w:ascii="Boucherie Block" w:hAnsi="Boucherie Block"/>
                          <w:b/>
                          <w:color w:val="FFFFFF" w:themeColor="background1"/>
                          <w:sz w:val="38"/>
                          <w:szCs w:val="3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August 10</w:t>
                      </w:r>
                      <w:r w:rsidRPr="000F102F">
                        <w:rPr>
                          <w:rFonts w:ascii="Boucherie Block" w:hAnsi="Boucherie Block"/>
                          <w:b/>
                          <w:color w:val="FFFFFF" w:themeColor="background1"/>
                          <w:sz w:val="38"/>
                          <w:szCs w:val="38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F102F">
                        <w:rPr>
                          <w:rFonts w:ascii="Boucherie Block" w:hAnsi="Boucherie Block"/>
                          <w:b/>
                          <w:color w:val="FFFFFF" w:themeColor="background1"/>
                          <w:sz w:val="38"/>
                          <w:szCs w:val="3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 2025</w:t>
                      </w:r>
                    </w:p>
                    <w:p w14:paraId="439A7E8F" w14:textId="5C0D73F0" w:rsidR="0074172D" w:rsidRPr="0006734B" w:rsidRDefault="0074172D" w:rsidP="00851FA2">
                      <w:pPr>
                        <w:spacing w:after="0" w:line="240" w:lineRule="auto"/>
                        <w:jc w:val="center"/>
                        <w:rPr>
                          <w:rFonts w:ascii="Boucherie Block" w:hAnsi="Boucherie Block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734B">
                        <w:rPr>
                          <w:rFonts w:ascii="Boucherie Block" w:hAnsi="Boucherie Block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12:30 PM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2D43">
        <w:rPr>
          <w:noProof/>
        </w:rPr>
        <mc:AlternateContent>
          <mc:Choice Requires="wps">
            <w:drawing>
              <wp:anchor distT="0" distB="0" distL="114300" distR="114300" simplePos="0" relativeHeight="251810303" behindDoc="0" locked="0" layoutInCell="1" allowOverlap="1" wp14:anchorId="1D1B4F67" wp14:editId="612F2204">
                <wp:simplePos x="0" y="0"/>
                <wp:positionH relativeFrom="column">
                  <wp:posOffset>38100</wp:posOffset>
                </wp:positionH>
                <wp:positionV relativeFrom="paragraph">
                  <wp:posOffset>1228725</wp:posOffset>
                </wp:positionV>
                <wp:extent cx="1885950" cy="752475"/>
                <wp:effectExtent l="0" t="0" r="19050" b="28575"/>
                <wp:wrapNone/>
                <wp:docPr id="898589415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524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ADC94" w14:textId="5742B65E" w:rsidR="00704FC5" w:rsidRPr="000F102F" w:rsidRDefault="00704FC5" w:rsidP="00FF13F0">
                            <w:pPr>
                              <w:spacing w:after="0"/>
                              <w:jc w:val="center"/>
                              <w:rPr>
                                <w:rFonts w:ascii="Impact" w:hAnsi="Impact"/>
                                <w:b/>
                                <w:outline/>
                                <w:color w:val="00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102F">
                              <w:rPr>
                                <w:rFonts w:ascii="Impact" w:hAnsi="Impact"/>
                                <w:b/>
                                <w:outline/>
                                <w:color w:val="00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Bloomer Community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4F67" id="Text Box 41" o:spid="_x0000_s1037" type="#_x0000_t202" style="position:absolute;margin-left:3pt;margin-top:96.75pt;width:148.5pt;height:59.25pt;z-index:25181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" fillcolor="#ed7d31 [3205]" strokeweight=".5pt">
                <v:textbox>
                  <w:txbxContent>
                    <w:p w14:paraId="1F7ADC94" w14:textId="5742B65E" w:rsidR="00704FC5" w:rsidRPr="000F102F" w:rsidRDefault="00704FC5" w:rsidP="00FF13F0">
                      <w:pPr>
                        <w:spacing w:after="0"/>
                        <w:jc w:val="center"/>
                        <w:rPr>
                          <w:rFonts w:ascii="Impact" w:hAnsi="Impact"/>
                          <w:b/>
                          <w:outline/>
                          <w:color w:val="00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102F">
                        <w:rPr>
                          <w:rFonts w:ascii="Impact" w:hAnsi="Impact"/>
                          <w:b/>
                          <w:outline/>
                          <w:color w:val="00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Bloomer Community Parade</w:t>
                      </w:r>
                    </w:p>
                  </w:txbxContent>
                </v:textbox>
              </v:shape>
            </w:pict>
          </mc:Fallback>
        </mc:AlternateContent>
      </w:r>
      <w:r w:rsidR="00352D43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B6849B1" wp14:editId="2495D033">
                <wp:simplePos x="0" y="0"/>
                <wp:positionH relativeFrom="margin">
                  <wp:posOffset>57150</wp:posOffset>
                </wp:positionH>
                <wp:positionV relativeFrom="paragraph">
                  <wp:posOffset>381499</wp:posOffset>
                </wp:positionV>
                <wp:extent cx="7259320" cy="850401"/>
                <wp:effectExtent l="0" t="0" r="17780" b="26035"/>
                <wp:wrapNone/>
                <wp:docPr id="82368696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9320" cy="850401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061041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7AD79" id="Group 15" o:spid="_x0000_s1026" style="position:absolute;margin-left:4.5pt;margin-top:30.05pt;width:571.6pt;height:66.95pt;z-index:251822080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" path="m,215c947,,1842,35,2448,108e" filled="f" strokecolor="#fffffe" strokeweight=".5pt">
                  <v:stroke joinstyle="miter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" path="m,250c938,,1835,2,2449,54e" filled="f" strokecolor="#fffffe" strokeweight=".5pt">
                  <v:stroke joinstyle="miter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" path="m2448,71c1835,12,939,,,238e" filled="f" strokecolor="#efb32f" strokeweight=".5pt">
                  <v:stroke joinstyle="miter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" path="m,237c940,,1835,15,2448,75e" filled="f" strokecolor="#fffffe" strokeweight=".5pt">
                  <v:stroke joinstyle="miter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" path="m,238c939,,1834,12,2448,70e" filled="f" strokecolor="#efb32f" strokeweight=".5pt">
                  <v:stroke joinstyle="miter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B4342" wp14:editId="38B5E720">
                <wp:simplePos x="0" y="0"/>
                <wp:positionH relativeFrom="margin">
                  <wp:posOffset>1885950</wp:posOffset>
                </wp:positionH>
                <wp:positionV relativeFrom="paragraph">
                  <wp:posOffset>3381375</wp:posOffset>
                </wp:positionV>
                <wp:extent cx="5430520" cy="514350"/>
                <wp:effectExtent l="0" t="0" r="0" b="0"/>
                <wp:wrapNone/>
                <wp:docPr id="10961563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422FB6" w14:textId="77777777" w:rsidR="009F0D06" w:rsidRDefault="009F0D06" w:rsidP="00A2677E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74B9C75" w14:textId="752D34D4" w:rsidR="00EC159D" w:rsidRPr="005F5718" w:rsidRDefault="00EC159D" w:rsidP="00A2677E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EA13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42" id="Text Box 12" o:spid="_x0000_s1038" type="#_x0000_t202" style="position:absolute;margin-left:148.5pt;margin-top:266.25pt;width:427.6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" filled="f" stroked="f">
                <v:textbox inset="2.88pt,2.88pt,2.88pt,2.88pt">
                  <w:txbxContent>
                    <w:p w14:paraId="3B422FB6" w14:textId="77777777" w:rsidR="009F0D06" w:rsidRDefault="009F0D06" w:rsidP="00A2677E">
                      <w:pPr>
                        <w:widowControl w:val="0"/>
                        <w:spacing w:line="440" w:lineRule="exact"/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74B9C75" w14:textId="752D34D4" w:rsidR="00EC159D" w:rsidRPr="005F5718" w:rsidRDefault="00EC159D" w:rsidP="00A2677E">
                      <w:pPr>
                        <w:widowControl w:val="0"/>
                        <w:spacing w:line="4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8EA138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B1D">
        <w:br w:type="page"/>
      </w:r>
    </w:p>
    <w:p w14:paraId="378940AE" w14:textId="1A7A1CC4" w:rsidR="0085155E" w:rsidRDefault="00AB7BD8"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02AC3B7C" wp14:editId="3468DB43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7248525" cy="9620250"/>
            <wp:effectExtent l="0" t="0" r="9525" b="0"/>
            <wp:wrapNone/>
            <wp:docPr id="1206853460" name="Picture 44" descr="A post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3460" name="Picture 44" descr="A poster with text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0550">
        <w:t xml:space="preserve"> </w:t>
      </w:r>
    </w:p>
    <w:p w14:paraId="2FBE64AC" w14:textId="77777777" w:rsidR="0085155E" w:rsidRDefault="0085155E"/>
    <w:p w14:paraId="5A0FBE65" w14:textId="1DFD2EA4" w:rsidR="0085155E" w:rsidRDefault="0085155E"/>
    <w:p w14:paraId="11FA99B1" w14:textId="366890A7" w:rsidR="002817E8" w:rsidRDefault="00F50550">
      <w:r>
        <w:br w:type="page"/>
      </w:r>
    </w:p>
    <w:p w14:paraId="5374E2AB" w14:textId="43670BD9" w:rsidR="00DC22C3" w:rsidRDefault="002C0AB8" w:rsidP="00DF20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3E6C0E" wp14:editId="50435800">
                <wp:simplePos x="0" y="0"/>
                <wp:positionH relativeFrom="margin">
                  <wp:posOffset>1905000</wp:posOffset>
                </wp:positionH>
                <wp:positionV relativeFrom="page">
                  <wp:posOffset>238125</wp:posOffset>
                </wp:positionV>
                <wp:extent cx="5419725" cy="278130"/>
                <wp:effectExtent l="0" t="0" r="9525" b="7620"/>
                <wp:wrapNone/>
                <wp:docPr id="72705768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419725" cy="27813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9F6EE" id="Rectangle 7" o:spid="_x0000_s1026" style="position:absolute;margin-left:150pt;margin-top:18.75pt;width:426.75pt;height:21.9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" fillcolor="#9fb546" stroked="f">
                <w10:wrap anchorx="margin" anchory="page"/>
              </v:rect>
            </w:pict>
          </mc:Fallback>
        </mc:AlternateContent>
      </w:r>
      <w:r w:rsidR="00976E8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EBDE09" wp14:editId="3D86B6A1">
                <wp:simplePos x="0" y="0"/>
                <wp:positionH relativeFrom="column">
                  <wp:posOffset>-38100</wp:posOffset>
                </wp:positionH>
                <wp:positionV relativeFrom="paragraph">
                  <wp:posOffset>66675</wp:posOffset>
                </wp:positionV>
                <wp:extent cx="1894840" cy="4417060"/>
                <wp:effectExtent l="0" t="0" r="10160" b="21590"/>
                <wp:wrapNone/>
                <wp:docPr id="137244519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441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E59E9" w14:textId="77777777" w:rsidR="000012AE" w:rsidRDefault="003E68DB" w:rsidP="003E68D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Help support your Local Chamber Members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Purchase Chamber Checks!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When you are looking for the perfect gift for family members, birthdays, employee’s or just any reason that you may need a gift and would like to show your support of our local Chamber Businesses. Purchase Bloomer Chamber Gift Checks!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Gift checks can be purchased for any dollar amount and can be used at any C</w:t>
                            </w:r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hamber Member Business.</w:t>
                            </w:r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To order checks, call 715-568-3339 or stop by the office.</w:t>
                            </w:r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You can also order online at </w:t>
                            </w:r>
                            <w:hyperlink r:id="rId10" w:history="1">
                              <w:r w:rsidR="000012AE" w:rsidRPr="00FA4A64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</w:rPr>
                                <w:t>www.bloomerchamber.com</w:t>
                              </w:r>
                            </w:hyperlink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0012A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0DCC88" w14:textId="6BE6B3A4" w:rsidR="009C16D7" w:rsidRDefault="000012AE" w:rsidP="003E68D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869577" wp14:editId="655669C3">
                                  <wp:extent cx="1512570" cy="971550"/>
                                  <wp:effectExtent l="0" t="0" r="0" b="0"/>
                                  <wp:docPr id="1712035690" name="Picture 2" descr="A red stamp with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7980208" name="Picture 2" descr="A red stamp with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16D7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20018F72" w14:textId="3D29425B" w:rsidR="009C16D7" w:rsidRPr="009C16D7" w:rsidRDefault="009C16D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C16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DE09" id="Text Box 57" o:spid="_x0000_s1039" type="#_x0000_t202" style="position:absolute;margin-left:-3pt;margin-top:5.25pt;width:149.2pt;height:34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NuHAIAADQEAAAOAAAAZHJzL2Uyb0RvYy54bWysU9tu2zAMfR+wfxD0vtjJkjYx4hRdugwD&#10;ugvQ7QMUWY6FyaJGKbGzry8lp2nQbS/D/CCIJnVIHh4ub/rWsINCr8GWfDzKOVNWQqXtruTfv23e&#10;zDn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">
                <v:textbox>
                  <w:txbxContent>
                    <w:p w14:paraId="3DFE59E9" w14:textId="77777777" w:rsidR="000012AE" w:rsidRDefault="003E68DB" w:rsidP="003E68D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Help support your Local Chamber Members</w:t>
                      </w:r>
                      <w:r>
                        <w:rPr>
                          <w:b/>
                          <w:bCs/>
                        </w:rPr>
                        <w:br/>
                        <w:t>Purchase Chamber Checks!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When you are looking for the perfect gift for family members, birthdays, employee’s or just any reason that you may need a gift and would like to show your support of our local Chamber Businesses. Purchase Bloomer Chamber Gift Checks!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Gift checks can be purchased for any dollar amount and can be used at any C</w:t>
                      </w:r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t>hamber Member Business.</w:t>
                      </w:r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To order checks, call 715-568-3339 or stop by the office.</w:t>
                      </w:r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 xml:space="preserve">You can also order online at </w:t>
                      </w:r>
                      <w:hyperlink r:id="rId12" w:history="1">
                        <w:r w:rsidR="000012AE" w:rsidRPr="00FA4A64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</w:rPr>
                          <w:t>www.bloomerchamber.com</w:t>
                        </w:r>
                      </w:hyperlink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0012AE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290DCC88" w14:textId="6BE6B3A4" w:rsidR="009C16D7" w:rsidRDefault="000012AE" w:rsidP="003E68DB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C869577" wp14:editId="655669C3">
                            <wp:extent cx="1512570" cy="971550"/>
                            <wp:effectExtent l="0" t="0" r="0" b="0"/>
                            <wp:docPr id="1712035690" name="Picture 2" descr="A red stamp with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7980208" name="Picture 2" descr="A red stamp with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57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16D7">
                        <w:rPr>
                          <w:b/>
                          <w:bCs/>
                        </w:rPr>
                        <w:br/>
                      </w:r>
                    </w:p>
                    <w:p w14:paraId="20018F72" w14:textId="3D29425B" w:rsidR="009C16D7" w:rsidRPr="009C16D7" w:rsidRDefault="009C16D7">
                      <w:pPr>
                        <w:rPr>
                          <w:sz w:val="10"/>
                          <w:szCs w:val="10"/>
                        </w:rPr>
                      </w:pPr>
                      <w:r w:rsidRPr="009C16D7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8145C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2E800DB" wp14:editId="151F696D">
                <wp:simplePos x="0" y="0"/>
                <wp:positionH relativeFrom="margin">
                  <wp:posOffset>-69574</wp:posOffset>
                </wp:positionH>
                <wp:positionV relativeFrom="page">
                  <wp:posOffset>238539</wp:posOffset>
                </wp:positionV>
                <wp:extent cx="1961322" cy="9456420"/>
                <wp:effectExtent l="0" t="0" r="1270" b="0"/>
                <wp:wrapNone/>
                <wp:docPr id="17280484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1322" cy="945642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9B9C4" id="Rectangle 11" o:spid="_x0000_s1026" style="position:absolute;margin-left:-5.5pt;margin-top:18.8pt;width:154.45pt;height:744.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" fillcolor="#2e3640" stroked="f">
                <v:textbox inset="2.88pt,2.88pt,2.88pt,2.88pt"/>
                <w10:wrap anchorx="margin" anchory="page"/>
              </v:rect>
            </w:pict>
          </mc:Fallback>
        </mc:AlternateContent>
      </w:r>
      <w:r w:rsidR="007C0A31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B9FA437" wp14:editId="022D2653">
                <wp:simplePos x="0" y="0"/>
                <wp:positionH relativeFrom="column">
                  <wp:posOffset>-3313</wp:posOffset>
                </wp:positionH>
                <wp:positionV relativeFrom="page">
                  <wp:posOffset>490330</wp:posOffset>
                </wp:positionV>
                <wp:extent cx="1771650" cy="9104244"/>
                <wp:effectExtent l="0" t="0" r="0" b="1905"/>
                <wp:wrapNone/>
                <wp:docPr id="199115246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104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BE64A" w14:textId="77777777" w:rsidR="00A2582F" w:rsidRDefault="00A2582F" w:rsidP="00A2582F">
                            <w:pPr>
                              <w:widowControl w:val="0"/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7F0FF2DC" w14:textId="7C091D8D" w:rsidR="00007B1D" w:rsidRPr="00CB039F" w:rsidRDefault="00007B1D" w:rsidP="004D15B7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A437" id="Text Box 10" o:spid="_x0000_s1040" type="#_x0000_t202" style="position:absolute;margin-left:-.25pt;margin-top:38.6pt;width:139.5pt;height:716.8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" filled="f" stroked="f">
                <v:textbox inset="2.88pt,2.88pt,2.88pt,2.88pt">
                  <w:txbxContent>
                    <w:p w14:paraId="750BE64A" w14:textId="77777777" w:rsidR="00A2582F" w:rsidRDefault="00A2582F" w:rsidP="00A2582F">
                      <w:pPr>
                        <w:widowControl w:val="0"/>
                        <w:spacing w:line="160" w:lineRule="exact"/>
                        <w:jc w:val="center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7F0FF2DC" w14:textId="7C091D8D" w:rsidR="00007B1D" w:rsidRPr="00CB039F" w:rsidRDefault="00007B1D" w:rsidP="004D15B7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C38A1B" w14:textId="2DE9D58A" w:rsidR="00007B1D" w:rsidRDefault="00545AF4" w:rsidP="00451C18">
      <w:pPr>
        <w:widowControl w:val="0"/>
        <w:spacing w:line="1360" w:lineRule="exac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5CD31E1B" wp14:editId="51FBC7AC">
                <wp:simplePos x="0" y="0"/>
                <wp:positionH relativeFrom="margin">
                  <wp:posOffset>5105400</wp:posOffset>
                </wp:positionH>
                <wp:positionV relativeFrom="page">
                  <wp:posOffset>666750</wp:posOffset>
                </wp:positionV>
                <wp:extent cx="2209165" cy="3152775"/>
                <wp:effectExtent l="0" t="0" r="0" b="0"/>
                <wp:wrapNone/>
                <wp:docPr id="5671111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EB65DD" w14:textId="45B89539" w:rsidR="00DB741C" w:rsidRPr="00DB741C" w:rsidRDefault="00DB741C" w:rsidP="00943596">
                            <w:pPr>
                              <w:widowControl w:val="0"/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B741C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Merchant Booths Available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18"/>
                                <w:szCs w:val="18"/>
                                <w:u w:val="single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If you are interested in a Booth in one of the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  <w:t>merchant buildings at this year’s Bloomer Community Fair, please call 715-568-3339.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  <w:t>Booth sizes are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      Single --- 8 x 8    $100.00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      Double – 8 x 16  $150.00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 If you are interested in </w:t>
                            </w:r>
                            <w:r w:rsidR="00925DB1"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 outside space, please call and we discuss size and location.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="0094359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lang w:val="en"/>
                              </w:rPr>
                              <w:t xml:space="preserve">  Fair add letters </w:t>
                            </w:r>
                            <w:r w:rsidR="00FE483C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lang w:val="en"/>
                              </w:rPr>
                              <w:t>have been mailed</w:t>
                            </w:r>
                            <w:r w:rsidR="00FE483C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lang w:val="en"/>
                              </w:rPr>
                              <w:br/>
                              <w:t>Thank you for your support!</w:t>
                            </w:r>
                            <w:r w:rsidR="00943596" w:rsidRPr="0094359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lang w:val="en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1E1B" id="Text Box 8" o:spid="_x0000_s1041" type="#_x0000_t202" style="position:absolute;margin-left:402pt;margin-top:52.5pt;width:173.95pt;height:248.2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" filled="f" stroked="f">
                <v:textbox inset="2.88pt,2.88pt,2.88pt,2.88pt">
                  <w:txbxContent>
                    <w:p w14:paraId="06EB65DD" w14:textId="45B89539" w:rsidR="00DB741C" w:rsidRPr="00DB741C" w:rsidRDefault="00DB741C" w:rsidP="00943596">
                      <w:pPr>
                        <w:widowControl w:val="0"/>
                        <w:spacing w:line="480" w:lineRule="auto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</w:pPr>
                      <w:r w:rsidRPr="00DB741C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28"/>
                          <w:szCs w:val="28"/>
                          <w:u w:val="single"/>
                          <w:lang w:val="en"/>
                        </w:rPr>
                        <w:t>Merchant Booths Available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18"/>
                          <w:szCs w:val="18"/>
                          <w:u w:val="single"/>
                          <w:lang w:val="en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t xml:space="preserve">If you are interested in a Booth in one of the 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  <w:t>merchant buildings at this year’s Bloomer Community Fair, please call 715-568-3339.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  <w:t>Booth sizes are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  <w:t xml:space="preserve">      Single --- 8 x 8    $100.00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  <w:t xml:space="preserve">      Double – 8 x 16  $150.00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  <w:t xml:space="preserve"> If you are interested in </w:t>
                      </w:r>
                      <w:r w:rsidR="00925DB1"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t xml:space="preserve"> outside space, please call and we discuss size and location.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</w:r>
                      <w:r w:rsidR="00943596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lang w:val="en"/>
                        </w:rPr>
                        <w:t xml:space="preserve">  Fair add letters </w:t>
                      </w:r>
                      <w:r w:rsidR="00FE483C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lang w:val="en"/>
                        </w:rPr>
                        <w:t>have been mailed</w:t>
                      </w:r>
                      <w:r w:rsidR="00FE483C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lang w:val="en"/>
                        </w:rPr>
                        <w:br/>
                        <w:t>Thank you for your support!</w:t>
                      </w:r>
                      <w:r w:rsidR="00943596" w:rsidRPr="00943596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lang w:val="en"/>
                        </w:rPr>
                        <w:br/>
                        <w:t xml:space="preserve">   </w:t>
                      </w:r>
                      <w:r>
                        <w:rPr>
                          <w:rFonts w:ascii="Arial" w:hAnsi="Arial" w:cs="Arial"/>
                          <w:color w:val="2E3640"/>
                          <w:w w:val="90"/>
                          <w:sz w:val="18"/>
                          <w:szCs w:val="18"/>
                          <w:lang w:val="en"/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7809350" w14:textId="60F68F81" w:rsidR="00D4497E" w:rsidRDefault="00D4497E"/>
    <w:p w14:paraId="01E67360" w14:textId="293BE919" w:rsidR="0020734B" w:rsidRPr="005527D6" w:rsidRDefault="007C0A31" w:rsidP="005527D6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EA92E7" wp14:editId="31ACF942">
                <wp:simplePos x="0" y="0"/>
                <wp:positionH relativeFrom="column">
                  <wp:posOffset>1905000</wp:posOffset>
                </wp:positionH>
                <wp:positionV relativeFrom="paragraph">
                  <wp:posOffset>50082</wp:posOffset>
                </wp:positionV>
                <wp:extent cx="3009900" cy="1913890"/>
                <wp:effectExtent l="0" t="0" r="19050" b="10160"/>
                <wp:wrapNone/>
                <wp:docPr id="11043655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0" cy="191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544F5" w14:textId="6EAEC37D" w:rsidR="005F23FC" w:rsidRDefault="008900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E8653" wp14:editId="078B1809">
                                  <wp:extent cx="2820035" cy="1752600"/>
                                  <wp:effectExtent l="0" t="0" r="0" b="0"/>
                                  <wp:docPr id="20" name="Picture 20" descr="A view of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AIR !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654" cy="1754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92E7" id="Text Box 9" o:spid="_x0000_s1042" type="#_x0000_t202" style="position:absolute;margin-left:150pt;margin-top:3.95pt;width:237pt;height:150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" fillcolor="white [3201]" strokeweight=".5pt">
                <v:path arrowok="t"/>
                <v:textbox>
                  <w:txbxContent>
                    <w:p w14:paraId="6B2544F5" w14:textId="6EAEC37D" w:rsidR="005F23FC" w:rsidRDefault="00890007">
                      <w:r>
                        <w:rPr>
                          <w:noProof/>
                        </w:rPr>
                        <w:drawing>
                          <wp:inline distT="0" distB="0" distL="0" distR="0" wp14:anchorId="418E8653" wp14:editId="078B1809">
                            <wp:extent cx="2820035" cy="1752600"/>
                            <wp:effectExtent l="0" t="0" r="0" b="0"/>
                            <wp:docPr id="20" name="Picture 20" descr="A view of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AIR !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654" cy="1754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AF4"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E4BC97B" wp14:editId="0DC1CE12">
                <wp:simplePos x="0" y="0"/>
                <wp:positionH relativeFrom="margin">
                  <wp:posOffset>2000250</wp:posOffset>
                </wp:positionH>
                <wp:positionV relativeFrom="page">
                  <wp:posOffset>571500</wp:posOffset>
                </wp:positionV>
                <wp:extent cx="2847975" cy="1685925"/>
                <wp:effectExtent l="0" t="0" r="0" b="0"/>
                <wp:wrapNone/>
                <wp:docPr id="106921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FF669E" w14:textId="77777777" w:rsidR="00C65C7E" w:rsidRPr="00A97D05" w:rsidRDefault="00C65C7E" w:rsidP="00C65C7E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Bangle" w:eastAsia="Times" w:hAnsi="Bangle" w:cs="Times New Roman"/>
                                <w:b/>
                                <w:color w:val="5841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ngle" w:eastAsia="Times" w:hAnsi="Bangle" w:cs="Times New Roman"/>
                                <w:b/>
                                <w:color w:val="584114"/>
                                <w:sz w:val="40"/>
                                <w:szCs w:val="40"/>
                              </w:rPr>
                              <w:t>Bloomer Community Club</w:t>
                            </w:r>
                          </w:p>
                          <w:p w14:paraId="44109D2E" w14:textId="77777777" w:rsidR="00C65C7E" w:rsidRPr="00EB2944" w:rsidRDefault="00C65C7E" w:rsidP="00C65C7E">
                            <w:r w:rsidRPr="00EB2944">
                              <w:t>If you have any questions</w:t>
                            </w:r>
                            <w:r>
                              <w:t xml:space="preserve"> </w:t>
                            </w:r>
                            <w:r w:rsidRPr="00EB2944">
                              <w:t>regarding the fair or events at the fairgrounds, please give us a call at 715-568-3339/ 715-210-0111 or emailing us at bchamber@bloomer.net</w:t>
                            </w:r>
                          </w:p>
                          <w:p w14:paraId="1658E921" w14:textId="07C8DE28" w:rsidR="00C02E6E" w:rsidRPr="00C02E6E" w:rsidRDefault="00C02E6E" w:rsidP="00C02E6E">
                            <w:pPr>
                              <w:spacing w:after="0" w:line="240" w:lineRule="auto"/>
                              <w:jc w:val="center"/>
                              <w:rPr>
                                <w:rFonts w:ascii="Times" w:eastAsia="Times" w:hAnsi="Times" w:cs="Times New Roman"/>
                                <w:szCs w:val="20"/>
                              </w:rPr>
                            </w:pPr>
                          </w:p>
                          <w:p w14:paraId="3790351E" w14:textId="50D6B2AD" w:rsidR="00007B1D" w:rsidRDefault="00007B1D" w:rsidP="00007B1D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C97B" id="Text Box 4" o:spid="_x0000_s1043" type="#_x0000_t202" style="position:absolute;margin-left:157.5pt;margin-top:45pt;width:224.25pt;height:132.7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" filled="f" stroked="f">
                <v:textbox inset="2.88pt,2.88pt,2.88pt,2.88pt">
                  <w:txbxContent>
                    <w:p w14:paraId="3FFF669E" w14:textId="77777777" w:rsidR="00C65C7E" w:rsidRPr="00A97D05" w:rsidRDefault="00C65C7E" w:rsidP="00C65C7E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Bangle" w:eastAsia="Times" w:hAnsi="Bangle" w:cs="Times New Roman"/>
                          <w:b/>
                          <w:color w:val="584114"/>
                          <w:sz w:val="28"/>
                          <w:szCs w:val="28"/>
                        </w:rPr>
                      </w:pPr>
                      <w:r>
                        <w:rPr>
                          <w:rFonts w:ascii="Bangle" w:eastAsia="Times" w:hAnsi="Bangle" w:cs="Times New Roman"/>
                          <w:b/>
                          <w:color w:val="584114"/>
                          <w:sz w:val="40"/>
                          <w:szCs w:val="40"/>
                        </w:rPr>
                        <w:t>Bloomer Community Club</w:t>
                      </w:r>
                    </w:p>
                    <w:p w14:paraId="44109D2E" w14:textId="77777777" w:rsidR="00C65C7E" w:rsidRPr="00EB2944" w:rsidRDefault="00C65C7E" w:rsidP="00C65C7E">
                      <w:r w:rsidRPr="00EB2944">
                        <w:t>If you have any questions</w:t>
                      </w:r>
                      <w:r>
                        <w:t xml:space="preserve"> </w:t>
                      </w:r>
                      <w:r w:rsidRPr="00EB2944">
                        <w:t>regarding the fair or events at the fairgrounds, please give us a call at 715-568-3339/ 715-210-0111 or emailing us at bchamber@bloomer.net</w:t>
                      </w:r>
                    </w:p>
                    <w:p w14:paraId="1658E921" w14:textId="07C8DE28" w:rsidR="00C02E6E" w:rsidRPr="00C02E6E" w:rsidRDefault="00C02E6E" w:rsidP="00C02E6E">
                      <w:pPr>
                        <w:spacing w:after="0" w:line="240" w:lineRule="auto"/>
                        <w:jc w:val="center"/>
                        <w:rPr>
                          <w:rFonts w:ascii="Times" w:eastAsia="Times" w:hAnsi="Times" w:cs="Times New Roman"/>
                          <w:szCs w:val="20"/>
                        </w:rPr>
                      </w:pPr>
                    </w:p>
                    <w:p w14:paraId="3790351E" w14:textId="50D6B2AD" w:rsidR="00007B1D" w:rsidRDefault="00007B1D" w:rsidP="00007B1D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45AF4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E47C534" wp14:editId="25D91A9F">
                <wp:simplePos x="0" y="0"/>
                <wp:positionH relativeFrom="column">
                  <wp:posOffset>6606540</wp:posOffset>
                </wp:positionH>
                <wp:positionV relativeFrom="page">
                  <wp:posOffset>6402070</wp:posOffset>
                </wp:positionV>
                <wp:extent cx="523240" cy="491490"/>
                <wp:effectExtent l="0" t="0" r="0" b="3810"/>
                <wp:wrapNone/>
                <wp:docPr id="39975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491490"/>
                          <a:chOff x="117041531" y="111700750"/>
                          <a:chExt cx="523073" cy="491611"/>
                        </a:xfrm>
                      </wpg:grpSpPr>
                      <wps:wsp>
                        <wps:cNvPr id="51" name="Freeform 17"/>
                        <wps:cNvSpPr>
                          <a:spLocks/>
                        </wps:cNvSpPr>
                        <wps:spPr bwMode="auto">
                          <a:xfrm>
                            <a:off x="117041531" y="112080394"/>
                            <a:ext cx="523073" cy="111967"/>
                          </a:xfrm>
                          <a:custGeom>
                            <a:avLst/>
                            <a:gdLst>
                              <a:gd name="T0" fmla="*/ 483075 w 523073"/>
                              <a:gd name="T1" fmla="*/ 0 h 111967"/>
                              <a:gd name="T2" fmla="*/ 39998 w 523073"/>
                              <a:gd name="T3" fmla="*/ 0 h 111967"/>
                              <a:gd name="T4" fmla="*/ 34121 w 523073"/>
                              <a:gd name="T5" fmla="*/ 489 h 111967"/>
                              <a:gd name="T6" fmla="*/ 28407 w 523073"/>
                              <a:gd name="T7" fmla="*/ 1632 h 111967"/>
                              <a:gd name="T8" fmla="*/ 23183 w 523073"/>
                              <a:gd name="T9" fmla="*/ 3754 h 111967"/>
                              <a:gd name="T10" fmla="*/ 18285 w 523073"/>
                              <a:gd name="T11" fmla="*/ 6365 h 111967"/>
                              <a:gd name="T12" fmla="*/ 13714 w 523073"/>
                              <a:gd name="T13" fmla="*/ 9793 h 111967"/>
                              <a:gd name="T14" fmla="*/ 9796 w 523073"/>
                              <a:gd name="T15" fmla="*/ 13710 h 111967"/>
                              <a:gd name="T16" fmla="*/ 6531 w 523073"/>
                              <a:gd name="T17" fmla="*/ 18117 h 111967"/>
                              <a:gd name="T18" fmla="*/ 3755 w 523073"/>
                              <a:gd name="T19" fmla="*/ 23013 h 111967"/>
                              <a:gd name="T20" fmla="*/ 1633 w 523073"/>
                              <a:gd name="T21" fmla="*/ 28236 h 111967"/>
                              <a:gd name="T22" fmla="*/ 490 w 523073"/>
                              <a:gd name="T23" fmla="*/ 33949 h 111967"/>
                              <a:gd name="T24" fmla="*/ 0 w 523073"/>
                              <a:gd name="T25" fmla="*/ 39825 h 111967"/>
                              <a:gd name="T26" fmla="*/ 0 w 523073"/>
                              <a:gd name="T27" fmla="*/ 71979 h 111967"/>
                              <a:gd name="T28" fmla="*/ 490 w 523073"/>
                              <a:gd name="T29" fmla="*/ 77855 h 111967"/>
                              <a:gd name="T30" fmla="*/ 1633 w 523073"/>
                              <a:gd name="T31" fmla="*/ 83567 h 111967"/>
                              <a:gd name="T32" fmla="*/ 3755 w 523073"/>
                              <a:gd name="T33" fmla="*/ 88953 h 111967"/>
                              <a:gd name="T34" fmla="*/ 6531 w 523073"/>
                              <a:gd name="T35" fmla="*/ 93850 h 111967"/>
                              <a:gd name="T36" fmla="*/ 9796 w 523073"/>
                              <a:gd name="T37" fmla="*/ 98257 h 111967"/>
                              <a:gd name="T38" fmla="*/ 13714 w 523073"/>
                              <a:gd name="T39" fmla="*/ 102174 h 111967"/>
                              <a:gd name="T40" fmla="*/ 18285 w 523073"/>
                              <a:gd name="T41" fmla="*/ 105601 h 111967"/>
                              <a:gd name="T42" fmla="*/ 23183 w 523073"/>
                              <a:gd name="T43" fmla="*/ 108213 h 111967"/>
                              <a:gd name="T44" fmla="*/ 28407 w 523073"/>
                              <a:gd name="T45" fmla="*/ 110335 h 111967"/>
                              <a:gd name="T46" fmla="*/ 34121 w 523073"/>
                              <a:gd name="T47" fmla="*/ 111477 h 111967"/>
                              <a:gd name="T48" fmla="*/ 39998 w 523073"/>
                              <a:gd name="T49" fmla="*/ 111967 h 111967"/>
                              <a:gd name="T50" fmla="*/ 483075 w 523073"/>
                              <a:gd name="T51" fmla="*/ 111967 h 111967"/>
                              <a:gd name="T52" fmla="*/ 488953 w 523073"/>
                              <a:gd name="T53" fmla="*/ 111477 h 111967"/>
                              <a:gd name="T54" fmla="*/ 494667 w 523073"/>
                              <a:gd name="T55" fmla="*/ 110335 h 111967"/>
                              <a:gd name="T56" fmla="*/ 500054 w 523073"/>
                              <a:gd name="T57" fmla="*/ 108213 h 111967"/>
                              <a:gd name="T58" fmla="*/ 504952 w 523073"/>
                              <a:gd name="T59" fmla="*/ 105601 h 111967"/>
                              <a:gd name="T60" fmla="*/ 509360 w 523073"/>
                              <a:gd name="T61" fmla="*/ 102174 h 111967"/>
                              <a:gd name="T62" fmla="*/ 513278 w 523073"/>
                              <a:gd name="T63" fmla="*/ 98257 h 111967"/>
                              <a:gd name="T64" fmla="*/ 516706 w 523073"/>
                              <a:gd name="T65" fmla="*/ 93850 h 111967"/>
                              <a:gd name="T66" fmla="*/ 519318 w 523073"/>
                              <a:gd name="T67" fmla="*/ 88953 h 111967"/>
                              <a:gd name="T68" fmla="*/ 521441 w 523073"/>
                              <a:gd name="T69" fmla="*/ 83567 h 111967"/>
                              <a:gd name="T70" fmla="*/ 522583 w 523073"/>
                              <a:gd name="T71" fmla="*/ 77855 h 111967"/>
                              <a:gd name="T72" fmla="*/ 523073 w 523073"/>
                              <a:gd name="T73" fmla="*/ 71979 h 111967"/>
                              <a:gd name="T74" fmla="*/ 523073 w 523073"/>
                              <a:gd name="T75" fmla="*/ 39825 h 111967"/>
                              <a:gd name="T76" fmla="*/ 522583 w 523073"/>
                              <a:gd name="T77" fmla="*/ 33949 h 111967"/>
                              <a:gd name="T78" fmla="*/ 521441 w 523073"/>
                              <a:gd name="T79" fmla="*/ 28236 h 111967"/>
                              <a:gd name="T80" fmla="*/ 519318 w 523073"/>
                              <a:gd name="T81" fmla="*/ 23013 h 111967"/>
                              <a:gd name="T82" fmla="*/ 516706 w 523073"/>
                              <a:gd name="T83" fmla="*/ 18117 h 111967"/>
                              <a:gd name="T84" fmla="*/ 513278 w 523073"/>
                              <a:gd name="T85" fmla="*/ 13710 h 111967"/>
                              <a:gd name="T86" fmla="*/ 509360 w 523073"/>
                              <a:gd name="T87" fmla="*/ 9793 h 111967"/>
                              <a:gd name="T88" fmla="*/ 504952 w 523073"/>
                              <a:gd name="T89" fmla="*/ 6365 h 111967"/>
                              <a:gd name="T90" fmla="*/ 500054 w 523073"/>
                              <a:gd name="T91" fmla="*/ 3754 h 111967"/>
                              <a:gd name="T92" fmla="*/ 494667 w 523073"/>
                              <a:gd name="T93" fmla="*/ 1632 h 111967"/>
                              <a:gd name="T94" fmla="*/ 488953 w 523073"/>
                              <a:gd name="T95" fmla="*/ 489 h 111967"/>
                              <a:gd name="T96" fmla="*/ 483075 w 523073"/>
                              <a:gd name="T97" fmla="*/ 0 h 11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3073" h="111967">
                                <a:moveTo>
                                  <a:pt x="483075" y="0"/>
                                </a:moveTo>
                                <a:lnTo>
                                  <a:pt x="39998" y="0"/>
                                </a:lnTo>
                                <a:lnTo>
                                  <a:pt x="34121" y="489"/>
                                </a:lnTo>
                                <a:lnTo>
                                  <a:pt x="28407" y="1632"/>
                                </a:lnTo>
                                <a:lnTo>
                                  <a:pt x="23183" y="3754"/>
                                </a:lnTo>
                                <a:lnTo>
                                  <a:pt x="18285" y="6365"/>
                                </a:lnTo>
                                <a:lnTo>
                                  <a:pt x="13714" y="9793"/>
                                </a:lnTo>
                                <a:lnTo>
                                  <a:pt x="9796" y="13710"/>
                                </a:lnTo>
                                <a:lnTo>
                                  <a:pt x="6531" y="18117"/>
                                </a:lnTo>
                                <a:lnTo>
                                  <a:pt x="3755" y="23013"/>
                                </a:lnTo>
                                <a:lnTo>
                                  <a:pt x="1633" y="28236"/>
                                </a:lnTo>
                                <a:lnTo>
                                  <a:pt x="490" y="33949"/>
                                </a:lnTo>
                                <a:lnTo>
                                  <a:pt x="0" y="39825"/>
                                </a:lnTo>
                                <a:lnTo>
                                  <a:pt x="0" y="71979"/>
                                </a:lnTo>
                                <a:lnTo>
                                  <a:pt x="490" y="77855"/>
                                </a:lnTo>
                                <a:lnTo>
                                  <a:pt x="1633" y="83567"/>
                                </a:lnTo>
                                <a:lnTo>
                                  <a:pt x="3755" y="88953"/>
                                </a:lnTo>
                                <a:lnTo>
                                  <a:pt x="6531" y="93850"/>
                                </a:lnTo>
                                <a:lnTo>
                                  <a:pt x="9796" y="98257"/>
                                </a:lnTo>
                                <a:lnTo>
                                  <a:pt x="13714" y="102174"/>
                                </a:lnTo>
                                <a:lnTo>
                                  <a:pt x="18285" y="105601"/>
                                </a:lnTo>
                                <a:lnTo>
                                  <a:pt x="23183" y="108213"/>
                                </a:lnTo>
                                <a:lnTo>
                                  <a:pt x="28407" y="110335"/>
                                </a:lnTo>
                                <a:lnTo>
                                  <a:pt x="34121" y="111477"/>
                                </a:lnTo>
                                <a:lnTo>
                                  <a:pt x="39998" y="111967"/>
                                </a:lnTo>
                                <a:lnTo>
                                  <a:pt x="483075" y="111967"/>
                                </a:lnTo>
                                <a:lnTo>
                                  <a:pt x="488953" y="111477"/>
                                </a:lnTo>
                                <a:lnTo>
                                  <a:pt x="494667" y="110335"/>
                                </a:lnTo>
                                <a:lnTo>
                                  <a:pt x="500054" y="108213"/>
                                </a:lnTo>
                                <a:lnTo>
                                  <a:pt x="504952" y="105601"/>
                                </a:lnTo>
                                <a:lnTo>
                                  <a:pt x="509360" y="102174"/>
                                </a:lnTo>
                                <a:lnTo>
                                  <a:pt x="513278" y="98257"/>
                                </a:lnTo>
                                <a:lnTo>
                                  <a:pt x="516706" y="93850"/>
                                </a:lnTo>
                                <a:lnTo>
                                  <a:pt x="519318" y="88953"/>
                                </a:lnTo>
                                <a:lnTo>
                                  <a:pt x="521441" y="83567"/>
                                </a:lnTo>
                                <a:lnTo>
                                  <a:pt x="522583" y="77855"/>
                                </a:lnTo>
                                <a:lnTo>
                                  <a:pt x="523073" y="71979"/>
                                </a:lnTo>
                                <a:lnTo>
                                  <a:pt x="523073" y="39825"/>
                                </a:lnTo>
                                <a:lnTo>
                                  <a:pt x="522583" y="33949"/>
                                </a:lnTo>
                                <a:lnTo>
                                  <a:pt x="521441" y="28236"/>
                                </a:lnTo>
                                <a:lnTo>
                                  <a:pt x="519318" y="23013"/>
                                </a:lnTo>
                                <a:lnTo>
                                  <a:pt x="516706" y="18117"/>
                                </a:lnTo>
                                <a:lnTo>
                                  <a:pt x="513278" y="13710"/>
                                </a:lnTo>
                                <a:lnTo>
                                  <a:pt x="509360" y="9793"/>
                                </a:lnTo>
                                <a:lnTo>
                                  <a:pt x="504952" y="6365"/>
                                </a:lnTo>
                                <a:lnTo>
                                  <a:pt x="500054" y="3754"/>
                                </a:lnTo>
                                <a:lnTo>
                                  <a:pt x="494667" y="1632"/>
                                </a:lnTo>
                                <a:lnTo>
                                  <a:pt x="488953" y="489"/>
                                </a:lnTo>
                                <a:lnTo>
                                  <a:pt x="483075" y="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8"/>
                        <wps:cNvSpPr>
                          <a:spLocks/>
                        </wps:cNvSpPr>
                        <wps:spPr bwMode="auto">
                          <a:xfrm>
                            <a:off x="117041858" y="111700750"/>
                            <a:ext cx="521930" cy="347000"/>
                          </a:xfrm>
                          <a:custGeom>
                            <a:avLst/>
                            <a:gdLst>
                              <a:gd name="T0" fmla="*/ 60568 w 521930"/>
                              <a:gd name="T1" fmla="*/ 347000 h 347000"/>
                              <a:gd name="T2" fmla="*/ 461362 w 521930"/>
                              <a:gd name="T3" fmla="*/ 347000 h 347000"/>
                              <a:gd name="T4" fmla="*/ 469035 w 521930"/>
                              <a:gd name="T5" fmla="*/ 346511 h 347000"/>
                              <a:gd name="T6" fmla="*/ 476218 w 521930"/>
                              <a:gd name="T7" fmla="*/ 345205 h 347000"/>
                              <a:gd name="T8" fmla="*/ 483238 w 521930"/>
                              <a:gd name="T9" fmla="*/ 342920 h 347000"/>
                              <a:gd name="T10" fmla="*/ 489768 w 521930"/>
                              <a:gd name="T11" fmla="*/ 339982 h 347000"/>
                              <a:gd name="T12" fmla="*/ 495972 w 521930"/>
                              <a:gd name="T13" fmla="*/ 336228 h 347000"/>
                              <a:gd name="T14" fmla="*/ 501523 w 521930"/>
                              <a:gd name="T15" fmla="*/ 331821 h 347000"/>
                              <a:gd name="T16" fmla="*/ 506584 w 521930"/>
                              <a:gd name="T17" fmla="*/ 326761 h 347000"/>
                              <a:gd name="T18" fmla="*/ 511155 w 521930"/>
                              <a:gd name="T19" fmla="*/ 321049 h 347000"/>
                              <a:gd name="T20" fmla="*/ 514910 w 521930"/>
                              <a:gd name="T21" fmla="*/ 315010 h 347000"/>
                              <a:gd name="T22" fmla="*/ 517848 w 521930"/>
                              <a:gd name="T23" fmla="*/ 308481 h 347000"/>
                              <a:gd name="T24" fmla="*/ 520134 w 521930"/>
                              <a:gd name="T25" fmla="*/ 301463 h 347000"/>
                              <a:gd name="T26" fmla="*/ 521440 w 521930"/>
                              <a:gd name="T27" fmla="*/ 294118 h 347000"/>
                              <a:gd name="T28" fmla="*/ 521930 w 521930"/>
                              <a:gd name="T29" fmla="*/ 286610 h 347000"/>
                              <a:gd name="T30" fmla="*/ 521930 w 521930"/>
                              <a:gd name="T31" fmla="*/ 60554 h 347000"/>
                              <a:gd name="T32" fmla="*/ 521440 w 521930"/>
                              <a:gd name="T33" fmla="*/ 52882 h 347000"/>
                              <a:gd name="T34" fmla="*/ 520134 w 521930"/>
                              <a:gd name="T35" fmla="*/ 45701 h 347000"/>
                              <a:gd name="T36" fmla="*/ 517848 w 521930"/>
                              <a:gd name="T37" fmla="*/ 38682 h 347000"/>
                              <a:gd name="T38" fmla="*/ 514910 w 521930"/>
                              <a:gd name="T39" fmla="*/ 32154 h 347000"/>
                              <a:gd name="T40" fmla="*/ 511155 w 521930"/>
                              <a:gd name="T41" fmla="*/ 25951 h 347000"/>
                              <a:gd name="T42" fmla="*/ 506584 w 521930"/>
                              <a:gd name="T43" fmla="*/ 20402 h 347000"/>
                              <a:gd name="T44" fmla="*/ 501523 w 521930"/>
                              <a:gd name="T45" fmla="*/ 15342 h 347000"/>
                              <a:gd name="T46" fmla="*/ 495972 w 521930"/>
                              <a:gd name="T47" fmla="*/ 10772 h 347000"/>
                              <a:gd name="T48" fmla="*/ 489768 w 521930"/>
                              <a:gd name="T49" fmla="*/ 7018 h 347000"/>
                              <a:gd name="T50" fmla="*/ 483238 w 521930"/>
                              <a:gd name="T51" fmla="*/ 4080 h 347000"/>
                              <a:gd name="T52" fmla="*/ 476218 w 521930"/>
                              <a:gd name="T53" fmla="*/ 1795 h 347000"/>
                              <a:gd name="T54" fmla="*/ 469035 w 521930"/>
                              <a:gd name="T55" fmla="*/ 490 h 347000"/>
                              <a:gd name="T56" fmla="*/ 461362 w 521930"/>
                              <a:gd name="T57" fmla="*/ 0 h 347000"/>
                              <a:gd name="T58" fmla="*/ 60568 w 521930"/>
                              <a:gd name="T59" fmla="*/ 0 h 347000"/>
                              <a:gd name="T60" fmla="*/ 53058 w 521930"/>
                              <a:gd name="T61" fmla="*/ 490 h 347000"/>
                              <a:gd name="T62" fmla="*/ 45712 w 521930"/>
                              <a:gd name="T63" fmla="*/ 1795 h 347000"/>
                              <a:gd name="T64" fmla="*/ 38692 w 521930"/>
                              <a:gd name="T65" fmla="*/ 4080 h 347000"/>
                              <a:gd name="T66" fmla="*/ 32161 w 521930"/>
                              <a:gd name="T67" fmla="*/ 7018 h 347000"/>
                              <a:gd name="T68" fmla="*/ 25958 w 521930"/>
                              <a:gd name="T69" fmla="*/ 10772 h 347000"/>
                              <a:gd name="T70" fmla="*/ 20407 w 521930"/>
                              <a:gd name="T71" fmla="*/ 15342 h 347000"/>
                              <a:gd name="T72" fmla="*/ 15346 w 521930"/>
                              <a:gd name="T73" fmla="*/ 20402 h 347000"/>
                              <a:gd name="T74" fmla="*/ 10938 w 521930"/>
                              <a:gd name="T75" fmla="*/ 25951 h 347000"/>
                              <a:gd name="T76" fmla="*/ 7183 w 521930"/>
                              <a:gd name="T77" fmla="*/ 32154 h 347000"/>
                              <a:gd name="T78" fmla="*/ 4081 w 521930"/>
                              <a:gd name="T79" fmla="*/ 38682 h 347000"/>
                              <a:gd name="T80" fmla="*/ 1796 w 521930"/>
                              <a:gd name="T81" fmla="*/ 45701 h 347000"/>
                              <a:gd name="T82" fmla="*/ 490 w 521930"/>
                              <a:gd name="T83" fmla="*/ 52882 h 347000"/>
                              <a:gd name="T84" fmla="*/ 0 w 521930"/>
                              <a:gd name="T85" fmla="*/ 60554 h 347000"/>
                              <a:gd name="T86" fmla="*/ 0 w 521930"/>
                              <a:gd name="T87" fmla="*/ 286610 h 347000"/>
                              <a:gd name="T88" fmla="*/ 490 w 521930"/>
                              <a:gd name="T89" fmla="*/ 294118 h 347000"/>
                              <a:gd name="T90" fmla="*/ 1796 w 521930"/>
                              <a:gd name="T91" fmla="*/ 301463 h 347000"/>
                              <a:gd name="T92" fmla="*/ 4081 w 521930"/>
                              <a:gd name="T93" fmla="*/ 308481 h 347000"/>
                              <a:gd name="T94" fmla="*/ 7183 w 521930"/>
                              <a:gd name="T95" fmla="*/ 315010 h 347000"/>
                              <a:gd name="T96" fmla="*/ 10938 w 521930"/>
                              <a:gd name="T97" fmla="*/ 321049 h 347000"/>
                              <a:gd name="T98" fmla="*/ 15346 w 521930"/>
                              <a:gd name="T99" fmla="*/ 326761 h 347000"/>
                              <a:gd name="T100" fmla="*/ 20407 w 521930"/>
                              <a:gd name="T101" fmla="*/ 331821 h 347000"/>
                              <a:gd name="T102" fmla="*/ 25958 w 521930"/>
                              <a:gd name="T103" fmla="*/ 336228 h 347000"/>
                              <a:gd name="T104" fmla="*/ 32161 w 521930"/>
                              <a:gd name="T105" fmla="*/ 339982 h 347000"/>
                              <a:gd name="T106" fmla="*/ 38692 w 521930"/>
                              <a:gd name="T107" fmla="*/ 342920 h 347000"/>
                              <a:gd name="T108" fmla="*/ 45712 w 521930"/>
                              <a:gd name="T109" fmla="*/ 345205 h 347000"/>
                              <a:gd name="T110" fmla="*/ 53058 w 521930"/>
                              <a:gd name="T111" fmla="*/ 346511 h 347000"/>
                              <a:gd name="T112" fmla="*/ 60568 w 521930"/>
                              <a:gd name="T113" fmla="*/ 347000 h 347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1930" h="347000">
                                <a:moveTo>
                                  <a:pt x="60568" y="347000"/>
                                </a:moveTo>
                                <a:lnTo>
                                  <a:pt x="461362" y="347000"/>
                                </a:lnTo>
                                <a:lnTo>
                                  <a:pt x="469035" y="346511"/>
                                </a:lnTo>
                                <a:lnTo>
                                  <a:pt x="476218" y="345205"/>
                                </a:lnTo>
                                <a:lnTo>
                                  <a:pt x="483238" y="342920"/>
                                </a:lnTo>
                                <a:lnTo>
                                  <a:pt x="489768" y="339982"/>
                                </a:lnTo>
                                <a:lnTo>
                                  <a:pt x="495972" y="336228"/>
                                </a:lnTo>
                                <a:lnTo>
                                  <a:pt x="501523" y="331821"/>
                                </a:lnTo>
                                <a:lnTo>
                                  <a:pt x="506584" y="326761"/>
                                </a:lnTo>
                                <a:lnTo>
                                  <a:pt x="511155" y="321049"/>
                                </a:lnTo>
                                <a:lnTo>
                                  <a:pt x="514910" y="315010"/>
                                </a:lnTo>
                                <a:lnTo>
                                  <a:pt x="517848" y="308481"/>
                                </a:lnTo>
                                <a:lnTo>
                                  <a:pt x="520134" y="301463"/>
                                </a:lnTo>
                                <a:lnTo>
                                  <a:pt x="521440" y="294118"/>
                                </a:lnTo>
                                <a:lnTo>
                                  <a:pt x="521930" y="286610"/>
                                </a:lnTo>
                                <a:lnTo>
                                  <a:pt x="521930" y="60554"/>
                                </a:lnTo>
                                <a:lnTo>
                                  <a:pt x="521440" y="52882"/>
                                </a:lnTo>
                                <a:lnTo>
                                  <a:pt x="520134" y="45701"/>
                                </a:lnTo>
                                <a:lnTo>
                                  <a:pt x="517848" y="38682"/>
                                </a:lnTo>
                                <a:lnTo>
                                  <a:pt x="514910" y="32154"/>
                                </a:lnTo>
                                <a:lnTo>
                                  <a:pt x="511155" y="25951"/>
                                </a:lnTo>
                                <a:lnTo>
                                  <a:pt x="506584" y="20402"/>
                                </a:lnTo>
                                <a:lnTo>
                                  <a:pt x="501523" y="15342"/>
                                </a:lnTo>
                                <a:lnTo>
                                  <a:pt x="495972" y="10772"/>
                                </a:lnTo>
                                <a:lnTo>
                                  <a:pt x="489768" y="7018"/>
                                </a:lnTo>
                                <a:lnTo>
                                  <a:pt x="483238" y="4080"/>
                                </a:lnTo>
                                <a:lnTo>
                                  <a:pt x="476218" y="1795"/>
                                </a:lnTo>
                                <a:lnTo>
                                  <a:pt x="469035" y="490"/>
                                </a:lnTo>
                                <a:lnTo>
                                  <a:pt x="461362" y="0"/>
                                </a:lnTo>
                                <a:lnTo>
                                  <a:pt x="60568" y="0"/>
                                </a:lnTo>
                                <a:lnTo>
                                  <a:pt x="53058" y="490"/>
                                </a:lnTo>
                                <a:lnTo>
                                  <a:pt x="45712" y="1795"/>
                                </a:lnTo>
                                <a:lnTo>
                                  <a:pt x="38692" y="4080"/>
                                </a:lnTo>
                                <a:lnTo>
                                  <a:pt x="32161" y="7018"/>
                                </a:lnTo>
                                <a:lnTo>
                                  <a:pt x="25958" y="10772"/>
                                </a:lnTo>
                                <a:lnTo>
                                  <a:pt x="20407" y="15342"/>
                                </a:lnTo>
                                <a:lnTo>
                                  <a:pt x="15346" y="20402"/>
                                </a:lnTo>
                                <a:lnTo>
                                  <a:pt x="10938" y="25951"/>
                                </a:lnTo>
                                <a:lnTo>
                                  <a:pt x="7183" y="32154"/>
                                </a:lnTo>
                                <a:lnTo>
                                  <a:pt x="4081" y="38682"/>
                                </a:lnTo>
                                <a:lnTo>
                                  <a:pt x="1796" y="45701"/>
                                </a:lnTo>
                                <a:lnTo>
                                  <a:pt x="490" y="52882"/>
                                </a:lnTo>
                                <a:lnTo>
                                  <a:pt x="0" y="60554"/>
                                </a:lnTo>
                                <a:lnTo>
                                  <a:pt x="0" y="286610"/>
                                </a:lnTo>
                                <a:lnTo>
                                  <a:pt x="490" y="294118"/>
                                </a:lnTo>
                                <a:lnTo>
                                  <a:pt x="1796" y="301463"/>
                                </a:lnTo>
                                <a:lnTo>
                                  <a:pt x="4081" y="308481"/>
                                </a:lnTo>
                                <a:lnTo>
                                  <a:pt x="7183" y="315010"/>
                                </a:lnTo>
                                <a:lnTo>
                                  <a:pt x="10938" y="321049"/>
                                </a:lnTo>
                                <a:lnTo>
                                  <a:pt x="15346" y="326761"/>
                                </a:lnTo>
                                <a:lnTo>
                                  <a:pt x="20407" y="331821"/>
                                </a:lnTo>
                                <a:lnTo>
                                  <a:pt x="25958" y="336228"/>
                                </a:lnTo>
                                <a:lnTo>
                                  <a:pt x="32161" y="339982"/>
                                </a:lnTo>
                                <a:lnTo>
                                  <a:pt x="38692" y="342920"/>
                                </a:lnTo>
                                <a:lnTo>
                                  <a:pt x="45712" y="345205"/>
                                </a:lnTo>
                                <a:lnTo>
                                  <a:pt x="53058" y="346511"/>
                                </a:lnTo>
                                <a:lnTo>
                                  <a:pt x="60568" y="34700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117084141" y="111743023"/>
                            <a:ext cx="437363" cy="262454"/>
                          </a:xfrm>
                          <a:custGeom>
                            <a:avLst/>
                            <a:gdLst>
                              <a:gd name="T0" fmla="*/ 0 w 437363"/>
                              <a:gd name="T1" fmla="*/ 18281 h 262454"/>
                              <a:gd name="T2" fmla="*/ 490 w 437363"/>
                              <a:gd name="T3" fmla="*/ 14037 h 262454"/>
                              <a:gd name="T4" fmla="*/ 1796 w 437363"/>
                              <a:gd name="T5" fmla="*/ 10283 h 262454"/>
                              <a:gd name="T6" fmla="*/ 4082 w 437363"/>
                              <a:gd name="T7" fmla="*/ 6855 h 262454"/>
                              <a:gd name="T8" fmla="*/ 6857 w 437363"/>
                              <a:gd name="T9" fmla="*/ 4081 h 262454"/>
                              <a:gd name="T10" fmla="*/ 10285 w 437363"/>
                              <a:gd name="T11" fmla="*/ 1796 h 262454"/>
                              <a:gd name="T12" fmla="*/ 14040 w 437363"/>
                              <a:gd name="T13" fmla="*/ 490 h 262454"/>
                              <a:gd name="T14" fmla="*/ 18285 w 437363"/>
                              <a:gd name="T15" fmla="*/ 0 h 262454"/>
                              <a:gd name="T16" fmla="*/ 419079 w 437363"/>
                              <a:gd name="T17" fmla="*/ 0 h 262454"/>
                              <a:gd name="T18" fmla="*/ 423323 w 437363"/>
                              <a:gd name="T19" fmla="*/ 490 h 262454"/>
                              <a:gd name="T20" fmla="*/ 427078 w 437363"/>
                              <a:gd name="T21" fmla="*/ 1796 h 262454"/>
                              <a:gd name="T22" fmla="*/ 430507 w 437363"/>
                              <a:gd name="T23" fmla="*/ 4081 h 262454"/>
                              <a:gd name="T24" fmla="*/ 433282 w 437363"/>
                              <a:gd name="T25" fmla="*/ 6855 h 262454"/>
                              <a:gd name="T26" fmla="*/ 435568 w 437363"/>
                              <a:gd name="T27" fmla="*/ 10283 h 262454"/>
                              <a:gd name="T28" fmla="*/ 436874 w 437363"/>
                              <a:gd name="T29" fmla="*/ 14037 h 262454"/>
                              <a:gd name="T30" fmla="*/ 437363 w 437363"/>
                              <a:gd name="T31" fmla="*/ 18281 h 262454"/>
                              <a:gd name="T32" fmla="*/ 437363 w 437363"/>
                              <a:gd name="T33" fmla="*/ 244337 h 262454"/>
                              <a:gd name="T34" fmla="*/ 436874 w 437363"/>
                              <a:gd name="T35" fmla="*/ 248417 h 262454"/>
                              <a:gd name="T36" fmla="*/ 435568 w 437363"/>
                              <a:gd name="T37" fmla="*/ 252334 h 262454"/>
                              <a:gd name="T38" fmla="*/ 433282 w 437363"/>
                              <a:gd name="T39" fmla="*/ 255599 h 262454"/>
                              <a:gd name="T40" fmla="*/ 430507 w 437363"/>
                              <a:gd name="T41" fmla="*/ 258537 h 262454"/>
                              <a:gd name="T42" fmla="*/ 427078 w 437363"/>
                              <a:gd name="T43" fmla="*/ 260659 h 262454"/>
                              <a:gd name="T44" fmla="*/ 423323 w 437363"/>
                              <a:gd name="T45" fmla="*/ 261964 h 262454"/>
                              <a:gd name="T46" fmla="*/ 419079 w 437363"/>
                              <a:gd name="T47" fmla="*/ 262454 h 262454"/>
                              <a:gd name="T48" fmla="*/ 18285 w 437363"/>
                              <a:gd name="T49" fmla="*/ 262454 h 262454"/>
                              <a:gd name="T50" fmla="*/ 14040 w 437363"/>
                              <a:gd name="T51" fmla="*/ 261964 h 262454"/>
                              <a:gd name="T52" fmla="*/ 10285 w 437363"/>
                              <a:gd name="T53" fmla="*/ 260659 h 262454"/>
                              <a:gd name="T54" fmla="*/ 6857 w 437363"/>
                              <a:gd name="T55" fmla="*/ 258537 h 262454"/>
                              <a:gd name="T56" fmla="*/ 4082 w 437363"/>
                              <a:gd name="T57" fmla="*/ 255599 h 262454"/>
                              <a:gd name="T58" fmla="*/ 1796 w 437363"/>
                              <a:gd name="T59" fmla="*/ 252334 h 262454"/>
                              <a:gd name="T60" fmla="*/ 490 w 437363"/>
                              <a:gd name="T61" fmla="*/ 248417 h 262454"/>
                              <a:gd name="T62" fmla="*/ 0 w 437363"/>
                              <a:gd name="T63" fmla="*/ 244337 h 262454"/>
                              <a:gd name="T64" fmla="*/ 0 w 437363"/>
                              <a:gd name="T65" fmla="*/ 18281 h 262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7363" h="262454">
                                <a:moveTo>
                                  <a:pt x="0" y="18281"/>
                                </a:moveTo>
                                <a:lnTo>
                                  <a:pt x="490" y="14037"/>
                                </a:lnTo>
                                <a:lnTo>
                                  <a:pt x="1796" y="10283"/>
                                </a:lnTo>
                                <a:lnTo>
                                  <a:pt x="4082" y="6855"/>
                                </a:lnTo>
                                <a:lnTo>
                                  <a:pt x="6857" y="4081"/>
                                </a:lnTo>
                                <a:lnTo>
                                  <a:pt x="10285" y="1796"/>
                                </a:lnTo>
                                <a:lnTo>
                                  <a:pt x="14040" y="490"/>
                                </a:lnTo>
                                <a:lnTo>
                                  <a:pt x="18285" y="0"/>
                                </a:lnTo>
                                <a:lnTo>
                                  <a:pt x="419079" y="0"/>
                                </a:lnTo>
                                <a:lnTo>
                                  <a:pt x="423323" y="490"/>
                                </a:lnTo>
                                <a:lnTo>
                                  <a:pt x="427078" y="1796"/>
                                </a:lnTo>
                                <a:lnTo>
                                  <a:pt x="430507" y="4081"/>
                                </a:lnTo>
                                <a:lnTo>
                                  <a:pt x="433282" y="6855"/>
                                </a:lnTo>
                                <a:lnTo>
                                  <a:pt x="435568" y="10283"/>
                                </a:lnTo>
                                <a:lnTo>
                                  <a:pt x="436874" y="14037"/>
                                </a:lnTo>
                                <a:lnTo>
                                  <a:pt x="437363" y="18281"/>
                                </a:lnTo>
                                <a:lnTo>
                                  <a:pt x="437363" y="244337"/>
                                </a:lnTo>
                                <a:lnTo>
                                  <a:pt x="436874" y="248417"/>
                                </a:lnTo>
                                <a:lnTo>
                                  <a:pt x="435568" y="252334"/>
                                </a:lnTo>
                                <a:lnTo>
                                  <a:pt x="433282" y="255599"/>
                                </a:lnTo>
                                <a:lnTo>
                                  <a:pt x="430507" y="258537"/>
                                </a:lnTo>
                                <a:lnTo>
                                  <a:pt x="427078" y="260659"/>
                                </a:lnTo>
                                <a:lnTo>
                                  <a:pt x="423323" y="261964"/>
                                </a:lnTo>
                                <a:lnTo>
                                  <a:pt x="419079" y="262454"/>
                                </a:lnTo>
                                <a:lnTo>
                                  <a:pt x="18285" y="262454"/>
                                </a:lnTo>
                                <a:lnTo>
                                  <a:pt x="14040" y="261964"/>
                                </a:lnTo>
                                <a:lnTo>
                                  <a:pt x="10285" y="260659"/>
                                </a:lnTo>
                                <a:lnTo>
                                  <a:pt x="6857" y="258537"/>
                                </a:lnTo>
                                <a:lnTo>
                                  <a:pt x="4082" y="255599"/>
                                </a:lnTo>
                                <a:lnTo>
                                  <a:pt x="1796" y="252334"/>
                                </a:lnTo>
                                <a:lnTo>
                                  <a:pt x="490" y="248417"/>
                                </a:lnTo>
                                <a:lnTo>
                                  <a:pt x="0" y="244337"/>
                                </a:lnTo>
                                <a:lnTo>
                                  <a:pt x="0" y="18281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0"/>
                        <wps:cNvSpPr>
                          <a:spLocks/>
                        </wps:cNvSpPr>
                        <wps:spPr bwMode="auto">
                          <a:xfrm>
                            <a:off x="117338494" y="111798517"/>
                            <a:ext cx="130279" cy="130248"/>
                          </a:xfrm>
                          <a:custGeom>
                            <a:avLst/>
                            <a:gdLst>
                              <a:gd name="T0" fmla="*/ 58446 w 130279"/>
                              <a:gd name="T1" fmla="*/ 54025 h 130248"/>
                              <a:gd name="T2" fmla="*/ 3755 w 130279"/>
                              <a:gd name="T3" fmla="*/ 108866 h 130248"/>
                              <a:gd name="T4" fmla="*/ 1959 w 130279"/>
                              <a:gd name="T5" fmla="*/ 111151 h 130248"/>
                              <a:gd name="T6" fmla="*/ 653 w 130279"/>
                              <a:gd name="T7" fmla="*/ 113600 h 130248"/>
                              <a:gd name="T8" fmla="*/ 0 w 130279"/>
                              <a:gd name="T9" fmla="*/ 116374 h 130248"/>
                              <a:gd name="T10" fmla="*/ 0 w 130279"/>
                              <a:gd name="T11" fmla="*/ 119149 h 130248"/>
                              <a:gd name="T12" fmla="*/ 653 w 130279"/>
                              <a:gd name="T13" fmla="*/ 121924 h 130248"/>
                              <a:gd name="T14" fmla="*/ 1959 w 130279"/>
                              <a:gd name="T15" fmla="*/ 124372 h 130248"/>
                              <a:gd name="T16" fmla="*/ 3755 w 130279"/>
                              <a:gd name="T17" fmla="*/ 126657 h 130248"/>
                              <a:gd name="T18" fmla="*/ 6041 w 130279"/>
                              <a:gd name="T19" fmla="*/ 128452 h 130248"/>
                              <a:gd name="T20" fmla="*/ 8490 w 130279"/>
                              <a:gd name="T21" fmla="*/ 129595 h 130248"/>
                              <a:gd name="T22" fmla="*/ 11265 w 130279"/>
                              <a:gd name="T23" fmla="*/ 130248 h 130248"/>
                              <a:gd name="T24" fmla="*/ 13877 w 130279"/>
                              <a:gd name="T25" fmla="*/ 130248 h 130248"/>
                              <a:gd name="T26" fmla="*/ 16652 w 130279"/>
                              <a:gd name="T27" fmla="*/ 129595 h 130248"/>
                              <a:gd name="T28" fmla="*/ 19101 w 130279"/>
                              <a:gd name="T29" fmla="*/ 128452 h 130248"/>
                              <a:gd name="T30" fmla="*/ 21387 w 130279"/>
                              <a:gd name="T31" fmla="*/ 126657 h 130248"/>
                              <a:gd name="T32" fmla="*/ 76241 w 130279"/>
                              <a:gd name="T33" fmla="*/ 71816 h 130248"/>
                              <a:gd name="T34" fmla="*/ 87832 w 130279"/>
                              <a:gd name="T35" fmla="*/ 108540 h 130248"/>
                              <a:gd name="T36" fmla="*/ 130279 w 130279"/>
                              <a:gd name="T37" fmla="*/ 0 h 130248"/>
                              <a:gd name="T38" fmla="*/ 21877 w 130279"/>
                              <a:gd name="T39" fmla="*/ 42437 h 130248"/>
                              <a:gd name="T40" fmla="*/ 58446 w 130279"/>
                              <a:gd name="T41" fmla="*/ 54025 h 130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279" h="130248">
                                <a:moveTo>
                                  <a:pt x="58446" y="54025"/>
                                </a:moveTo>
                                <a:lnTo>
                                  <a:pt x="3755" y="108866"/>
                                </a:lnTo>
                                <a:lnTo>
                                  <a:pt x="1959" y="111151"/>
                                </a:lnTo>
                                <a:lnTo>
                                  <a:pt x="653" y="113600"/>
                                </a:lnTo>
                                <a:lnTo>
                                  <a:pt x="0" y="116374"/>
                                </a:lnTo>
                                <a:lnTo>
                                  <a:pt x="0" y="119149"/>
                                </a:lnTo>
                                <a:lnTo>
                                  <a:pt x="653" y="121924"/>
                                </a:lnTo>
                                <a:lnTo>
                                  <a:pt x="1959" y="124372"/>
                                </a:lnTo>
                                <a:lnTo>
                                  <a:pt x="3755" y="126657"/>
                                </a:lnTo>
                                <a:lnTo>
                                  <a:pt x="6041" y="128452"/>
                                </a:lnTo>
                                <a:lnTo>
                                  <a:pt x="8490" y="129595"/>
                                </a:lnTo>
                                <a:lnTo>
                                  <a:pt x="11265" y="130248"/>
                                </a:lnTo>
                                <a:lnTo>
                                  <a:pt x="13877" y="130248"/>
                                </a:lnTo>
                                <a:lnTo>
                                  <a:pt x="16652" y="129595"/>
                                </a:lnTo>
                                <a:lnTo>
                                  <a:pt x="19101" y="128452"/>
                                </a:lnTo>
                                <a:lnTo>
                                  <a:pt x="21387" y="126657"/>
                                </a:lnTo>
                                <a:lnTo>
                                  <a:pt x="76241" y="71816"/>
                                </a:lnTo>
                                <a:lnTo>
                                  <a:pt x="87832" y="108540"/>
                                </a:lnTo>
                                <a:lnTo>
                                  <a:pt x="130279" y="0"/>
                                </a:lnTo>
                                <a:lnTo>
                                  <a:pt x="21877" y="42437"/>
                                </a:lnTo>
                                <a:lnTo>
                                  <a:pt x="58446" y="54025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50EC" id="Group 3" o:spid="_x0000_s1026" style="position:absolute;margin-left:520.2pt;margin-top:504.1pt;width:41.2pt;height:38.7pt;z-index:251702272;mso-position-vertical-relative:page" coordorigin="1170415,1117007" coordsize="5230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">
                <v:shape id="Freeform 17" o:spid="_x0000_s1027" style="position:absolute;left:1170415;top:1120803;width:5231;height:1120;visibility:visible;mso-wrap-style:square;v-text-anchor:top" coordsize="523073,11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" path="m483075,l39998,,34121,489,28407,1632,23183,3754,18285,6365,13714,9793,9796,13710,6531,18117,3755,23013,1633,28236,490,33949,,39825,,71979r490,5876l1633,83567r2122,5386l6531,93850r3265,4407l13714,102174r4571,3427l23183,108213r5224,2122l34121,111477r5877,490l483075,111967r5878,-490l494667,110335r5387,-2122l504952,105601r4408,-3427l513278,98257r3428,-4407l519318,88953r2123,-5386l522583,77855r490,-5876l523073,39825r-490,-5876l521441,28236r-2123,-5223l516706,18117r-3428,-4407l509360,9793,504952,6365,500054,3754,494667,1632,488953,489,483075,e" filled="f" strokecolor="#fffffe" strokeweight=".21314mm">
                  <v:path arrowok="t" o:connecttype="custom" o:connectlocs="483075,0;39998,0;34121,489;28407,1632;23183,3754;18285,6365;13714,9793;9796,13710;6531,18117;3755,23013;1633,28236;490,33949;0,39825;0,71979;490,77855;1633,83567;3755,88953;6531,93850;9796,98257;13714,102174;18285,105601;23183,108213;28407,110335;34121,111477;39998,111967;483075,111967;488953,111477;494667,110335;500054,108213;504952,105601;509360,102174;513278,98257;516706,93850;519318,88953;521441,83567;522583,77855;523073,71979;523073,39825;522583,33949;521441,28236;519318,23013;516706,18117;513278,13710;509360,9793;504952,6365;500054,3754;494667,1632;488953,489;483075,0" o:connectangles="0,0,0,0,0,0,0,0,0,0,0,0,0,0,0,0,0,0,0,0,0,0,0,0,0,0,0,0,0,0,0,0,0,0,0,0,0,0,0,0,0,0,0,0,0,0,0,0,0"/>
                </v:shape>
                <v:shape id="Freeform 18" o:spid="_x0000_s1028" style="position:absolute;left:1170418;top:1117007;width:5219;height:3470;visibility:visible;mso-wrap-style:square;v-text-anchor:top" coordsize="521930,3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" path="m60568,347000r400794,l469035,346511r7183,-1306l483238,342920r6530,-2938l495972,336228r5551,-4407l506584,326761r4571,-5712l514910,315010r2938,-6529l520134,301463r1306,-7345l521930,286610r,-226056l521440,52882r-1306,-7181l517848,38682r-2938,-6528l511155,25951r-4571,-5549l501523,15342r-5551,-4570l489768,7018,483238,4080,476218,1795,469035,490,461362,,60568,,53058,490,45712,1795,38692,4080,32161,7018r-6203,3754l20407,15342r-5061,5060l10938,25951,7183,32154,4081,38682,1796,45701,490,52882,,60554,,286610r490,7508l1796,301463r2285,7018l7183,315010r3755,6039l15346,326761r5061,5060l25958,336228r6203,3754l38692,342920r7020,2285l53058,346511r7510,489e" filled="f" strokecolor="#fffffe" strokeweight=".21314mm">
                  <v:path arrowok="t" o:connecttype="custom" o:connectlocs="60568,347000;461362,347000;469035,346511;476218,345205;483238,342920;489768,339982;495972,336228;501523,331821;506584,326761;511155,321049;514910,315010;517848,308481;520134,301463;521440,294118;521930,286610;521930,60554;521440,52882;520134,45701;517848,38682;514910,32154;511155,25951;506584,20402;501523,15342;495972,10772;489768,7018;483238,4080;476218,1795;469035,490;461362,0;60568,0;53058,490;45712,1795;38692,4080;32161,7018;25958,10772;20407,15342;15346,20402;10938,25951;7183,32154;4081,38682;1796,45701;490,52882;0,60554;0,286610;490,294118;1796,301463;4081,308481;7183,315010;10938,321049;15346,326761;20407,331821;25958,336228;32161,339982;38692,342920;45712,345205;53058,346511;60568,347000" o:connectangles="0,0,0,0,0,0,0,0,0,0,0,0,0,0,0,0,0,0,0,0,0,0,0,0,0,0,0,0,0,0,0,0,0,0,0,0,0,0,0,0,0,0,0,0,0,0,0,0,0,0,0,0,0,0,0,0,0"/>
                </v:shape>
                <v:shape id="Freeform 19" o:spid="_x0000_s1029" style="position:absolute;left:1170841;top:1117430;width:4374;height:2624;visibility:visible;mso-wrap-style:square;v-text-anchor:top" coordsize="437363,26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" path="m,18281l490,14037,1796,10283,4082,6855,6857,4081,10285,1796,14040,490,18285,,419079,r4244,490l427078,1796r3429,2285l433282,6855r2286,3428l436874,14037r489,4244l437363,244337r-489,4080l435568,252334r-2286,3265l430507,258537r-3429,2122l423323,261964r-4244,490l18285,262454r-4245,-490l10285,260659,6857,258537,4082,255599,1796,252334,490,248417,,244337,,18281e" filled="f" strokecolor="#fffffe" strokeweight=".21314mm">
                  <v:path arrowok="t" o:connecttype="custom" o:connectlocs="0,18281;490,14037;1796,10283;4082,6855;6857,4081;10285,1796;14040,490;18285,0;419079,0;423323,490;427078,1796;430507,4081;433282,6855;435568,10283;436874,14037;437363,18281;437363,244337;436874,248417;435568,252334;433282,255599;430507,258537;427078,260659;423323,261964;419079,262454;18285,262454;14040,261964;10285,260659;6857,258537;4082,255599;1796,252334;490,248417;0,244337;0,18281" o:connectangles="0,0,0,0,0,0,0,0,0,0,0,0,0,0,0,0,0,0,0,0,0,0,0,0,0,0,0,0,0,0,0,0,0"/>
                </v:shape>
                <v:shape id="Freeform 20" o:spid="_x0000_s1030" style="position:absolute;left:1173384;top:1117985;width:1303;height:1302;visibility:visible;mso-wrap-style:square;v-text-anchor:top" coordsize="130279,1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" path="m58446,54025l3755,108866r-1796,2285l653,113600,,116374r,2775l653,121924r1306,2448l3755,126657r2286,1795l8490,129595r2775,653l13877,130248r2775,-653l19101,128452r2286,-1795l76241,71816r11591,36724l130279,,21877,42437,58446,54025e" filled="f" strokecolor="#fffffe" strokeweight=".21314mm">
                  <v:path arrowok="t" o:connecttype="custom" o:connectlocs="58446,54025;3755,108866;1959,111151;653,113600;0,116374;0,119149;653,121924;1959,124372;3755,126657;6041,128452;8490,129595;11265,130248;13877,130248;16652,129595;19101,128452;21387,126657;76241,71816;87832,108540;130279,0;21877,42437;58446,54025" o:connectangles="0,0,0,0,0,0,0,0,0,0,0,0,0,0,0,0,0,0,0,0,0"/>
                </v:shape>
                <w10:wrap anchory="page"/>
              </v:group>
            </w:pict>
          </mc:Fallback>
        </mc:AlternateContent>
      </w:r>
    </w:p>
    <w:p w14:paraId="0F80BE5C" w14:textId="19EC14A3" w:rsidR="003B440F" w:rsidRDefault="003B440F"/>
    <w:p w14:paraId="5D7A58C0" w14:textId="52B935CD" w:rsidR="003B440F" w:rsidRDefault="003B440F"/>
    <w:p w14:paraId="0889DA85" w14:textId="6B34E5B2" w:rsidR="003B440F" w:rsidRDefault="003B440F"/>
    <w:p w14:paraId="482FFD1F" w14:textId="1A2ABFE1" w:rsidR="00615A69" w:rsidRDefault="00615A69"/>
    <w:p w14:paraId="66B40B03" w14:textId="4D694268" w:rsidR="00615A69" w:rsidRDefault="00615A69"/>
    <w:p w14:paraId="31D08132" w14:textId="7045D60B" w:rsidR="00615A69" w:rsidRDefault="00615A69"/>
    <w:p w14:paraId="40AA0217" w14:textId="423148ED" w:rsidR="00615A69" w:rsidRDefault="002C0AB8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CE8A4A" wp14:editId="5E7B09DF">
                <wp:simplePos x="0" y="0"/>
                <wp:positionH relativeFrom="margin">
                  <wp:posOffset>1905000</wp:posOffset>
                </wp:positionH>
                <wp:positionV relativeFrom="page">
                  <wp:posOffset>3821430</wp:posOffset>
                </wp:positionV>
                <wp:extent cx="5419725" cy="278130"/>
                <wp:effectExtent l="0" t="0" r="9525" b="7620"/>
                <wp:wrapNone/>
                <wp:docPr id="3528507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419725" cy="27813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C038B" id="Rectangle 7" o:spid="_x0000_s1026" style="position:absolute;margin-left:150pt;margin-top:300.9pt;width:426.75pt;height:21.9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" fillcolor="#9fb546" stroked="f">
                <w10:wrap anchorx="margin" anchory="page"/>
              </v:rect>
            </w:pict>
          </mc:Fallback>
        </mc:AlternateContent>
      </w:r>
    </w:p>
    <w:p w14:paraId="1F691E6E" w14:textId="724F12F4" w:rsidR="00615A69" w:rsidRDefault="007C0A31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5B81E3" wp14:editId="049986DA">
                <wp:simplePos x="0" y="0"/>
                <wp:positionH relativeFrom="column">
                  <wp:posOffset>1943652</wp:posOffset>
                </wp:positionH>
                <wp:positionV relativeFrom="paragraph">
                  <wp:posOffset>123825</wp:posOffset>
                </wp:positionV>
                <wp:extent cx="5418483" cy="5247861"/>
                <wp:effectExtent l="0" t="0" r="0" b="0"/>
                <wp:wrapNone/>
                <wp:docPr id="17746885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483" cy="5247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29C6E" w14:textId="222B59B6" w:rsidR="00391601" w:rsidRDefault="00AB7B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D6EBC" wp14:editId="0A80E7CB">
                                  <wp:extent cx="5276215" cy="5147310"/>
                                  <wp:effectExtent l="0" t="0" r="635" b="0"/>
                                  <wp:docPr id="2147150362" name="Picture 42" descr="A poster for a museu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7150362" name="Picture 42" descr="A poster for a museu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215" cy="514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81E3" id="Text Box 52" o:spid="_x0000_s1044" type="#_x0000_t202" style="position:absolute;margin-left:153.05pt;margin-top:9.75pt;width:426.65pt;height:413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" stroked="f">
                <v:textbox>
                  <w:txbxContent>
                    <w:p w14:paraId="66929C6E" w14:textId="222B59B6" w:rsidR="00391601" w:rsidRDefault="00AB7BD8">
                      <w:r>
                        <w:rPr>
                          <w:noProof/>
                        </w:rPr>
                        <w:drawing>
                          <wp:inline distT="0" distB="0" distL="0" distR="0" wp14:anchorId="741D6EBC" wp14:editId="0A80E7CB">
                            <wp:extent cx="5276215" cy="5147310"/>
                            <wp:effectExtent l="0" t="0" r="635" b="0"/>
                            <wp:docPr id="2147150362" name="Picture 42" descr="A poster for a museu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7150362" name="Picture 42" descr="A poster for a museum&#10;&#10;AI-generated content may be incorrect.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215" cy="514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B6777A" w14:textId="77777777" w:rsidR="00615A69" w:rsidRDefault="00615A69"/>
    <w:p w14:paraId="16F38CF3" w14:textId="6DF574E1" w:rsidR="00615A69" w:rsidRDefault="001B7AF1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8BFA62" wp14:editId="4EC5AF16">
                <wp:simplePos x="0" y="0"/>
                <wp:positionH relativeFrom="column">
                  <wp:posOffset>-41993</wp:posOffset>
                </wp:positionH>
                <wp:positionV relativeFrom="paragraph">
                  <wp:posOffset>175260</wp:posOffset>
                </wp:positionV>
                <wp:extent cx="1895061" cy="4744279"/>
                <wp:effectExtent l="0" t="0" r="10160" b="18415"/>
                <wp:wrapNone/>
                <wp:docPr id="19395142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061" cy="4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F0D7" w14:textId="3BA67E3F" w:rsidR="003F0A9B" w:rsidRDefault="001B7A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60C60" wp14:editId="7D88B23A">
                                  <wp:extent cx="1724025" cy="1152168"/>
                                  <wp:effectExtent l="0" t="0" r="0" b="0"/>
                                  <wp:docPr id="1875968547" name="Picture 187596854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318" cy="115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BFA62" id="Text Box 60" o:spid="_x0000_s1045" type="#_x0000_t202" style="position:absolute;margin-left:-3.3pt;margin-top:13.8pt;width:149.2pt;height:373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WyGwIAADQEAAAOAAAAZHJzL2Uyb0RvYy54bWysU9tu2zAMfR+wfxD0vtgJnC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">
                <v:textbox>
                  <w:txbxContent>
                    <w:p w14:paraId="7564F0D7" w14:textId="3BA67E3F" w:rsidR="003F0A9B" w:rsidRDefault="001B7AF1">
                      <w:r>
                        <w:rPr>
                          <w:noProof/>
                        </w:rPr>
                        <w:drawing>
                          <wp:inline distT="0" distB="0" distL="0" distR="0" wp14:anchorId="7D460C60" wp14:editId="7D88B23A">
                            <wp:extent cx="1724025" cy="1152168"/>
                            <wp:effectExtent l="0" t="0" r="0" b="0"/>
                            <wp:docPr id="1875968547" name="Picture 187596854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Ic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318" cy="115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3D4EC8" w14:textId="783D97CC" w:rsidR="00615A69" w:rsidRDefault="00615A69"/>
    <w:p w14:paraId="6FDB9AA7" w14:textId="16235368" w:rsidR="00615A69" w:rsidRDefault="00615A69"/>
    <w:p w14:paraId="75C702ED" w14:textId="4363DF45" w:rsidR="00615A69" w:rsidRDefault="00615A69"/>
    <w:p w14:paraId="1363FDCA" w14:textId="187E227A" w:rsidR="00615A69" w:rsidRDefault="00615A69"/>
    <w:p w14:paraId="2907050B" w14:textId="7A06CF1B" w:rsidR="00615A69" w:rsidRDefault="00615A69"/>
    <w:p w14:paraId="34CA0713" w14:textId="44D7D2D0" w:rsidR="00615A69" w:rsidRDefault="007C0A31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6D09E7" wp14:editId="7A9B9E51">
                <wp:simplePos x="0" y="0"/>
                <wp:positionH relativeFrom="column">
                  <wp:posOffset>22142</wp:posOffset>
                </wp:positionH>
                <wp:positionV relativeFrom="paragraph">
                  <wp:posOffset>113030</wp:posOffset>
                </wp:positionV>
                <wp:extent cx="1771650" cy="2491105"/>
                <wp:effectExtent l="0" t="0" r="19050" b="23495"/>
                <wp:wrapNone/>
                <wp:docPr id="20044686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49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D44E5" w14:textId="7FBD1535" w:rsidR="003E58BD" w:rsidRDefault="003E58BD" w:rsidP="00FF13F0">
                            <w:pPr>
                              <w:jc w:val="center"/>
                            </w:pPr>
                            <w:r w:rsidRPr="00FF13F0">
                              <w:rPr>
                                <w:b/>
                                <w:bCs/>
                                <w:u w:val="single"/>
                              </w:rPr>
                              <w:t>Appreciation Picnic</w:t>
                            </w:r>
                            <w:r>
                              <w:br/>
                            </w:r>
                            <w:r>
                              <w:br/>
                              <w:t>Thank you to all those businesses that donated prizes for raffles and came out and helped worked the event-your support is appreciated.</w:t>
                            </w:r>
                            <w:r>
                              <w:br/>
                            </w:r>
                            <w:r>
                              <w:br/>
                              <w:t>Special Thanks to Shadicks Price Rite Foods</w:t>
                            </w:r>
                            <w:r w:rsidR="00DA3FD1">
                              <w:t xml:space="preserve"> for </w:t>
                            </w:r>
                            <w:r>
                              <w:t xml:space="preserve">their </w:t>
                            </w:r>
                            <w:r w:rsidRPr="00DA3FD1">
                              <w:rPr>
                                <w:i/>
                                <w:iCs/>
                              </w:rPr>
                              <w:t>generosity.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09E7" id="Text Box 100" o:spid="_x0000_s1046" type="#_x0000_t202" style="position:absolute;margin-left:1.75pt;margin-top:8.9pt;width:139.5pt;height:196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">
                <v:textbox>
                  <w:txbxContent>
                    <w:p w14:paraId="794D44E5" w14:textId="7FBD1535" w:rsidR="003E58BD" w:rsidRDefault="003E58BD" w:rsidP="00FF13F0">
                      <w:pPr>
                        <w:jc w:val="center"/>
                      </w:pPr>
                      <w:r w:rsidRPr="00FF13F0">
                        <w:rPr>
                          <w:b/>
                          <w:bCs/>
                          <w:u w:val="single"/>
                        </w:rPr>
                        <w:t>Appreciation Picnic</w:t>
                      </w:r>
                      <w:r>
                        <w:br/>
                      </w:r>
                      <w:r>
                        <w:br/>
                        <w:t>Thank you to all those businesses that donated prizes for raffles and came out and helped worked the event-your support is appreciated.</w:t>
                      </w:r>
                      <w:r>
                        <w:br/>
                      </w:r>
                      <w:r>
                        <w:br/>
                        <w:t>Special Thanks to Shadicks Price Rite Foods</w:t>
                      </w:r>
                      <w:r w:rsidR="00DA3FD1">
                        <w:t xml:space="preserve"> for </w:t>
                      </w:r>
                      <w:r>
                        <w:t xml:space="preserve">their </w:t>
                      </w:r>
                      <w:r w:rsidRPr="00DA3FD1">
                        <w:rPr>
                          <w:i/>
                          <w:iCs/>
                        </w:rPr>
                        <w:t>generosity.</w:t>
                      </w:r>
                    </w:p>
                  </w:txbxContent>
                </v:textbox>
              </v:shape>
            </w:pict>
          </mc:Fallback>
        </mc:AlternateContent>
      </w:r>
    </w:p>
    <w:p w14:paraId="132560F6" w14:textId="0D9FC1BB" w:rsidR="00615A69" w:rsidRDefault="00615A69"/>
    <w:p w14:paraId="1B253958" w14:textId="14493319" w:rsidR="00615A69" w:rsidRDefault="00615A69"/>
    <w:p w14:paraId="21E72CA7" w14:textId="15D68723" w:rsidR="00615A69" w:rsidRDefault="00615A69"/>
    <w:p w14:paraId="2FEA74E8" w14:textId="2F1DE2F4" w:rsidR="00615A69" w:rsidRDefault="00615A69"/>
    <w:p w14:paraId="4E93BC0E" w14:textId="36300BD7" w:rsidR="00615A69" w:rsidRDefault="00615A69"/>
    <w:p w14:paraId="30A24CC5" w14:textId="34B00B6C" w:rsidR="00615A69" w:rsidRDefault="00615A69"/>
    <w:p w14:paraId="766CF5BF" w14:textId="2F3B7BBD" w:rsidR="00615A69" w:rsidRDefault="00615A69"/>
    <w:p w14:paraId="4ED38594" w14:textId="3A494AA2" w:rsidR="007C0A31" w:rsidRDefault="007C0A31"/>
    <w:p w14:paraId="740EEE40" w14:textId="471001F8" w:rsidR="007C0A31" w:rsidRDefault="007C0A31"/>
    <w:p w14:paraId="03D5B0C5" w14:textId="1EA65287" w:rsidR="007C0A31" w:rsidRDefault="007C0A3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74E54D" wp14:editId="258D3C98">
                <wp:simplePos x="0" y="0"/>
                <wp:positionH relativeFrom="margin">
                  <wp:posOffset>1905000</wp:posOffset>
                </wp:positionH>
                <wp:positionV relativeFrom="page">
                  <wp:posOffset>9420225</wp:posOffset>
                </wp:positionV>
                <wp:extent cx="5419725" cy="278130"/>
                <wp:effectExtent l="0" t="0" r="9525" b="7620"/>
                <wp:wrapNone/>
                <wp:docPr id="1953540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419725" cy="27813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3AFCC" id="Rectangle 7" o:spid="_x0000_s1026" style="position:absolute;margin-left:150pt;margin-top:741.75pt;width:426.75pt;height:21.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" fillcolor="#9fb546" stroked="f">
                <w10:wrap anchorx="margin" anchory="page"/>
              </v:rect>
            </w:pict>
          </mc:Fallback>
        </mc:AlternateContent>
      </w:r>
    </w:p>
    <w:p w14:paraId="5E3293A3" w14:textId="5135F935" w:rsidR="00615A69" w:rsidRDefault="00615A69"/>
    <w:p w14:paraId="54FE8B42" w14:textId="4F0A31E6" w:rsidR="00514712" w:rsidRDefault="009B3B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639" behindDoc="0" locked="0" layoutInCell="1" allowOverlap="1" wp14:anchorId="47671DAC" wp14:editId="3BE40B9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50024" cy="4727448"/>
                <wp:effectExtent l="0" t="0" r="17780" b="16510"/>
                <wp:wrapNone/>
                <wp:docPr id="291764149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024" cy="4727448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55E77" w14:textId="77777777" w:rsidR="009B3B8A" w:rsidRDefault="009B3B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1DAC" id="Text Box 46" o:spid="_x0000_s1047" type="#_x0000_t202" style="position:absolute;margin-left:0;margin-top:0;width:555.1pt;height:372.25pt;z-index:2518246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" fillcolor="#9fb546" strokeweight=".5pt">
                <v:textbox>
                  <w:txbxContent>
                    <w:p w14:paraId="3B255E77" w14:textId="77777777" w:rsidR="009B3B8A" w:rsidRDefault="009B3B8A"/>
                  </w:txbxContent>
                </v:textbox>
                <w10:wrap anchorx="page" anchory="page"/>
              </v:shape>
            </w:pict>
          </mc:Fallback>
        </mc:AlternateContent>
      </w:r>
      <w:r w:rsidR="00D216DC">
        <w:rPr>
          <w:noProof/>
        </w:rPr>
        <w:drawing>
          <wp:anchor distT="0" distB="0" distL="114300" distR="114300" simplePos="0" relativeHeight="251825152" behindDoc="0" locked="0" layoutInCell="1" allowOverlap="1" wp14:anchorId="0A5F045D" wp14:editId="28A79606">
            <wp:simplePos x="0" y="0"/>
            <wp:positionH relativeFrom="column">
              <wp:posOffset>1190625</wp:posOffset>
            </wp:positionH>
            <wp:positionV relativeFrom="paragraph">
              <wp:posOffset>27940</wp:posOffset>
            </wp:positionV>
            <wp:extent cx="4956175" cy="9553575"/>
            <wp:effectExtent l="0" t="0" r="0" b="9525"/>
            <wp:wrapNone/>
            <wp:docPr id="104548353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409F"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3101B94F" wp14:editId="385DAA32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50024" cy="9601200"/>
                <wp:effectExtent l="0" t="0" r="17780" b="19050"/>
                <wp:wrapNone/>
                <wp:docPr id="1627734499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024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4AA2D" w14:textId="77777777" w:rsidR="006E409F" w:rsidRDefault="006E40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B94F" id="_x0000_s1048" type="#_x0000_t202" style="position:absolute;margin-left:0;margin-top:0;width:555.1pt;height:756pt;z-index:25166335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" fillcolor="#2e74b5 [2408]" strokeweight=".5pt">
                <v:textbox>
                  <w:txbxContent>
                    <w:p w14:paraId="3D44AA2D" w14:textId="77777777" w:rsidR="006E409F" w:rsidRDefault="006E409F"/>
                  </w:txbxContent>
                </v:textbox>
                <w10:wrap anchorx="page"/>
              </v:shape>
            </w:pict>
          </mc:Fallback>
        </mc:AlternateContent>
      </w:r>
      <w:r w:rsidR="006555BC">
        <w:br w:type="page"/>
      </w:r>
    </w:p>
    <w:p w14:paraId="0C4D09CB" w14:textId="62A45983" w:rsidR="001200A6" w:rsidRDefault="001200A6"/>
    <w:p w14:paraId="537E603C" w14:textId="7BE8EF1F" w:rsidR="005527D6" w:rsidRPr="00194C8A" w:rsidRDefault="005527D6" w:rsidP="00194C8A">
      <w:pPr>
        <w:jc w:val="center"/>
        <w:rPr>
          <w:b/>
          <w:bCs/>
          <w:sz w:val="48"/>
          <w:szCs w:val="48"/>
          <w:u w:val="single"/>
        </w:rPr>
      </w:pPr>
      <w:r w:rsidRPr="00194C8A">
        <w:rPr>
          <w:b/>
          <w:bCs/>
          <w:sz w:val="48"/>
          <w:szCs w:val="48"/>
          <w:u w:val="single"/>
        </w:rPr>
        <w:t xml:space="preserve">Make sure </w:t>
      </w:r>
      <w:r w:rsidR="00194C8A" w:rsidRPr="00194C8A">
        <w:rPr>
          <w:b/>
          <w:bCs/>
          <w:sz w:val="48"/>
          <w:szCs w:val="48"/>
          <w:u w:val="single"/>
        </w:rPr>
        <w:t>R</w:t>
      </w:r>
      <w:r w:rsidRPr="00194C8A">
        <w:rPr>
          <w:b/>
          <w:bCs/>
          <w:sz w:val="48"/>
          <w:szCs w:val="48"/>
          <w:u w:val="single"/>
        </w:rPr>
        <w:t>egistration is in by Thursday</w:t>
      </w:r>
      <w:r w:rsidR="00194C8A" w:rsidRPr="00194C8A">
        <w:rPr>
          <w:b/>
          <w:bCs/>
          <w:sz w:val="48"/>
          <w:szCs w:val="48"/>
          <w:u w:val="single"/>
        </w:rPr>
        <w:t>,</w:t>
      </w:r>
      <w:r w:rsidRPr="00194C8A">
        <w:rPr>
          <w:b/>
          <w:bCs/>
          <w:sz w:val="48"/>
          <w:szCs w:val="48"/>
          <w:u w:val="single"/>
        </w:rPr>
        <w:t xml:space="preserve"> August </w:t>
      </w:r>
      <w:r w:rsidR="00194C8A" w:rsidRPr="00194C8A">
        <w:rPr>
          <w:b/>
          <w:bCs/>
          <w:sz w:val="48"/>
          <w:szCs w:val="48"/>
          <w:u w:val="single"/>
        </w:rPr>
        <w:t>7</w:t>
      </w:r>
      <w:r w:rsidR="00194C8A" w:rsidRPr="00194C8A">
        <w:rPr>
          <w:b/>
          <w:bCs/>
          <w:sz w:val="48"/>
          <w:szCs w:val="48"/>
          <w:u w:val="single"/>
          <w:vertAlign w:val="superscript"/>
        </w:rPr>
        <w:t>th</w:t>
      </w:r>
    </w:p>
    <w:p w14:paraId="0F1A6419" w14:textId="223894E8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48"/>
          <w:szCs w:val="48"/>
        </w:rPr>
      </w:pPr>
      <w:bookmarkStart w:id="2" w:name="_Hlk14783091"/>
      <w:r w:rsidRPr="00DA3FD1">
        <w:rPr>
          <w:rFonts w:ascii="Times New Roman" w:eastAsia="Times New Roman" w:hAnsi="Times New Roman" w:cs="Times New Roman"/>
          <w:b/>
          <w:bCs/>
          <w:kern w:val="28"/>
          <w:sz w:val="48"/>
          <w:szCs w:val="48"/>
        </w:rPr>
        <w:t>Bloomer Chamber of Commerce</w:t>
      </w:r>
    </w:p>
    <w:p w14:paraId="027EDCF7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48"/>
          <w:szCs w:val="48"/>
        </w:rPr>
      </w:pPr>
      <w:r w:rsidRPr="00DA3FD1">
        <w:rPr>
          <w:rFonts w:ascii="Times New Roman" w:eastAsia="Times New Roman" w:hAnsi="Times New Roman" w:cs="Times New Roman"/>
          <w:b/>
          <w:bCs/>
          <w:kern w:val="28"/>
          <w:sz w:val="48"/>
          <w:szCs w:val="48"/>
        </w:rPr>
        <w:t>Annual Bloomer Community Parade</w:t>
      </w:r>
    </w:p>
    <w:p w14:paraId="1FE4B377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23C59806" w14:textId="0AB18672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The 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80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th Annual Bloomer Community Fair </w:t>
      </w:r>
    </w:p>
    <w:p w14:paraId="6E65F611" w14:textId="2D18DF4A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will be held August 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7</w:t>
      </w:r>
      <w:r w:rsidR="00CC4D1C" w:rsidRPr="00CC4D1C">
        <w:rPr>
          <w:rFonts w:ascii="Times New Roman" w:eastAsia="Times New Roman" w:hAnsi="Times New Roman" w:cs="Times New Roman"/>
          <w:kern w:val="28"/>
          <w:sz w:val="28"/>
          <w:szCs w:val="28"/>
          <w:vertAlign w:val="superscript"/>
        </w:rPr>
        <w:t>th</w:t>
      </w:r>
      <w:r w:rsidR="00194C8A">
        <w:rPr>
          <w:rFonts w:ascii="Times New Roman" w:eastAsia="Times New Roman" w:hAnsi="Times New Roman" w:cs="Times New Roman"/>
          <w:kern w:val="28"/>
          <w:sz w:val="28"/>
          <w:szCs w:val="28"/>
        </w:rPr>
        <w:t>-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10</w:t>
      </w:r>
      <w:r w:rsidR="00CC4D1C" w:rsidRPr="00CC4D1C">
        <w:rPr>
          <w:rFonts w:ascii="Times New Roman" w:eastAsia="Times New Roman" w:hAnsi="Times New Roman" w:cs="Times New Roman"/>
          <w:kern w:val="28"/>
          <w:sz w:val="28"/>
          <w:szCs w:val="28"/>
          <w:vertAlign w:val="superscript"/>
        </w:rPr>
        <w:t>th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,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202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5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and </w:t>
      </w:r>
    </w:p>
    <w:p w14:paraId="589DECD9" w14:textId="05E4E1E5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the Bloomer Community Club is planning for </w:t>
      </w:r>
    </w:p>
    <w:p w14:paraId="3D9438A5" w14:textId="74D51484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a fun-filled weekend</w:t>
      </w:r>
      <w:r w:rsidR="00AB7BD8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so be sure to attend!!!</w:t>
      </w:r>
    </w:p>
    <w:p w14:paraId="7A4DD66C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727EE30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The Annual Bloomer Community Days Parade </w:t>
      </w:r>
    </w:p>
    <w:p w14:paraId="71E97223" w14:textId="6182172A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will be held on Sunday, August 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10</w:t>
      </w:r>
      <w:r w:rsidR="00CC4D1C" w:rsidRPr="00CC4D1C">
        <w:rPr>
          <w:rFonts w:ascii="Times New Roman" w:eastAsia="Times New Roman" w:hAnsi="Times New Roman" w:cs="Times New Roman"/>
          <w:kern w:val="28"/>
          <w:sz w:val="28"/>
          <w:szCs w:val="28"/>
          <w:vertAlign w:val="superscript"/>
        </w:rPr>
        <w:t>th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, with line-up beginning at 10:00 a.m.</w:t>
      </w:r>
    </w:p>
    <w:p w14:paraId="23CCAC97" w14:textId="60B32E0A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and the parade </w:t>
      </w:r>
      <w:r w:rsidR="00AB7BD8"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begins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at 12:30 p.m.  </w:t>
      </w:r>
    </w:p>
    <w:p w14:paraId="7E05EAB4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If you would like to participate in the parade, please fill out the </w:t>
      </w:r>
    </w:p>
    <w:p w14:paraId="4409F107" w14:textId="41D605E0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registration below and return to the </w:t>
      </w:r>
    </w:p>
    <w:p w14:paraId="4C707A46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Bloomer Chamber of Commerce at </w:t>
      </w:r>
    </w:p>
    <w:p w14:paraId="120FBC61" w14:textId="0C8246AB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PO Box 273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,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Bloomer</w:t>
      </w:r>
      <w:r w:rsidR="00CC4D1C">
        <w:rPr>
          <w:rFonts w:ascii="Times New Roman" w:eastAsia="Times New Roman" w:hAnsi="Times New Roman" w:cs="Times New Roman"/>
          <w:kern w:val="28"/>
          <w:sz w:val="28"/>
          <w:szCs w:val="28"/>
        </w:rPr>
        <w:t>,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WI 54724.</w:t>
      </w:r>
    </w:p>
    <w:p w14:paraId="00BA8CC4" w14:textId="24EB3BBC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 xml:space="preserve">Please have this </w:t>
      </w:r>
      <w:r w:rsidR="00984AB0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 xml:space="preserve">returned to </w:t>
      </w:r>
      <w:r w:rsidRPr="00DA3FD1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 xml:space="preserve">the </w:t>
      </w:r>
      <w:r w:rsidR="00984AB0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 xml:space="preserve">Chamber </w:t>
      </w:r>
      <w:r w:rsidRPr="00DA3FD1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>office by July 26, 202</w:t>
      </w:r>
      <w:r w:rsidR="00CC4D1C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>5</w:t>
      </w:r>
      <w:r w:rsidRPr="00DA3FD1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t>. Thank You!!!</w:t>
      </w:r>
    </w:p>
    <w:p w14:paraId="0FB6DF2C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u w:val="single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  <w:u w:val="single"/>
        </w:rPr>
        <w:t>PLEASE NOTE:</w:t>
      </w:r>
    </w:p>
    <w:p w14:paraId="759C55A7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NO THROWING CANDY FROM VEHICLES!!!</w:t>
      </w:r>
    </w:p>
    <w:p w14:paraId="098ED5A1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NO WATER OF ANY SORT-- Spraying or Balloons</w:t>
      </w:r>
    </w:p>
    <w:p w14:paraId="47A63736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YOU MAY HAVE SOMEONE WALK BESIDE YOUR UNIT</w:t>
      </w:r>
    </w:p>
    <w:p w14:paraId="4EA0F586" w14:textId="7F85A874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0"/>
          <w:szCs w:val="20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AND DISTRIBUTE CANDY. 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br/>
      </w:r>
      <w:r w:rsidRPr="00DA3FD1"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</w:rPr>
        <w:t xml:space="preserve">No Alcoholic Beverages of any type on the entry or in parade </w:t>
      </w:r>
      <w:r w:rsidRPr="00DA3FD1"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</w:rPr>
        <w:br/>
      </w:r>
      <w:r w:rsidRPr="00DA3FD1">
        <w:rPr>
          <w:rFonts w:ascii="Times New Roman" w:eastAsia="Times New Roman" w:hAnsi="Times New Roman" w:cs="Times New Roman"/>
          <w:b/>
          <w:kern w:val="28"/>
          <w:sz w:val="20"/>
          <w:szCs w:val="20"/>
        </w:rPr>
        <w:t>(if it is found that there is alcohol on the entry</w:t>
      </w:r>
      <w:r w:rsidR="00CC4D1C">
        <w:rPr>
          <w:rFonts w:ascii="Times New Roman" w:eastAsia="Times New Roman" w:hAnsi="Times New Roman" w:cs="Times New Roman"/>
          <w:b/>
          <w:kern w:val="28"/>
          <w:sz w:val="20"/>
          <w:szCs w:val="20"/>
        </w:rPr>
        <w:t>,</w:t>
      </w:r>
      <w:r w:rsidRPr="00DA3FD1">
        <w:rPr>
          <w:rFonts w:ascii="Times New Roman" w:eastAsia="Times New Roman" w:hAnsi="Times New Roman" w:cs="Times New Roman"/>
          <w:b/>
          <w:kern w:val="28"/>
          <w:sz w:val="20"/>
          <w:szCs w:val="20"/>
        </w:rPr>
        <w:t xml:space="preserve"> you will not be allowed to participate)</w:t>
      </w:r>
      <w:r w:rsidRPr="00DA3FD1">
        <w:rPr>
          <w:rFonts w:ascii="Times New Roman" w:eastAsia="Times New Roman" w:hAnsi="Times New Roman" w:cs="Times New Roman"/>
          <w:b/>
          <w:kern w:val="28"/>
          <w:sz w:val="20"/>
          <w:szCs w:val="20"/>
        </w:rPr>
        <w:br/>
      </w:r>
    </w:p>
    <w:p w14:paraId="0FF7E688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PLEASE DRIVE YOUR UNITS RESPONSIBLY.</w:t>
      </w:r>
    </w:p>
    <w:p w14:paraId="3453A282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THANK YOU.</w:t>
      </w:r>
    </w:p>
    <w:p w14:paraId="078E2A6C" w14:textId="2B5E877C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WE HOPE TO SEE YOU IN BLOOMER ON August </w:t>
      </w:r>
      <w:r w:rsidR="004F342A">
        <w:rPr>
          <w:rFonts w:ascii="Times New Roman" w:eastAsia="Times New Roman" w:hAnsi="Times New Roman" w:cs="Times New Roman"/>
          <w:kern w:val="28"/>
          <w:sz w:val="28"/>
          <w:szCs w:val="28"/>
        </w:rPr>
        <w:t>10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  <w:vertAlign w:val="superscript"/>
        </w:rPr>
        <w:t>th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, 202</w:t>
      </w:r>
      <w:r w:rsidR="004F342A">
        <w:rPr>
          <w:rFonts w:ascii="Times New Roman" w:eastAsia="Times New Roman" w:hAnsi="Times New Roman" w:cs="Times New Roman"/>
          <w:kern w:val="28"/>
          <w:sz w:val="28"/>
          <w:szCs w:val="28"/>
        </w:rPr>
        <w:t>5</w:t>
      </w:r>
      <w:r w:rsidRPr="00DA3FD1"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</w:p>
    <w:p w14:paraId="73FE38DD" w14:textId="6C39AE38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______________________________________________________________________</w:t>
      </w:r>
      <w:r w:rsidR="00CC4D1C">
        <w:rPr>
          <w:rFonts w:ascii="Times New Roman" w:eastAsia="Times New Roman" w:hAnsi="Times New Roman" w:cs="Times New Roman"/>
          <w:kern w:val="28"/>
          <w:sz w:val="24"/>
          <w:szCs w:val="24"/>
        </w:rPr>
        <w:t>__________________________</w:t>
      </w:r>
    </w:p>
    <w:p w14:paraId="7AD868FF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14:paraId="5B41026F" w14:textId="18565BBF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>NAME:</w:t>
      </w:r>
      <w:r w:rsidR="00984AB0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_________</w:t>
      </w:r>
      <w:r w:rsidR="00CC4D1C">
        <w:rPr>
          <w:rFonts w:ascii="Times New Roman" w:eastAsia="Times New Roman" w:hAnsi="Times New Roman" w:cs="Times New Roman"/>
          <w:kern w:val="28"/>
          <w:sz w:val="24"/>
          <w:szCs w:val="24"/>
        </w:rPr>
        <w:t>____________________</w:t>
      </w:r>
      <w:r w:rsidR="00984AB0">
        <w:rPr>
          <w:rFonts w:ascii="Times New Roman" w:eastAsia="Times New Roman" w:hAnsi="Times New Roman" w:cs="Times New Roman"/>
          <w:kern w:val="28"/>
          <w:sz w:val="24"/>
          <w:szCs w:val="24"/>
        </w:rPr>
        <w:t>______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______________________________________</w:t>
      </w:r>
    </w:p>
    <w:p w14:paraId="680749A4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14:paraId="7AA1194D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>ADDRESS:  __________________________________________________</w:t>
      </w:r>
    </w:p>
    <w:p w14:paraId="1154A16D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14:paraId="76C18F36" w14:textId="26CE9083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>CONTACT NAME:  ___________________</w:t>
      </w:r>
      <w:r w:rsidR="00CC4D1C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_______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PHONE:  ________________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br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>Email Address: _________________________________________________</w:t>
      </w:r>
      <w:r w:rsidR="00CC4D1C">
        <w:rPr>
          <w:rFonts w:ascii="Times New Roman" w:eastAsia="Times New Roman" w:hAnsi="Times New Roman" w:cs="Times New Roman"/>
          <w:kern w:val="28"/>
          <w:sz w:val="24"/>
          <w:szCs w:val="24"/>
        </w:rPr>
        <w:t>______________________</w:t>
      </w:r>
    </w:p>
    <w:p w14:paraId="7AA008CB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14:paraId="687E4F73" w14:textId="77777777" w:rsidR="00DA3FD1" w:rsidRPr="00DA3FD1" w:rsidRDefault="00DA3FD1" w:rsidP="00DA3F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>TYPE OF UNIT (Circle one):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 xml:space="preserve">    Float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 xml:space="preserve">   Large/Semi Truck</w:t>
      </w:r>
    </w:p>
    <w:p w14:paraId="0FBBCB12" w14:textId="77777777" w:rsidR="00194C8A" w:rsidRDefault="00DA3FD1" w:rsidP="00194C8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 xml:space="preserve">    Car/Pick-up Truck   </w:t>
      </w:r>
      <w:r w:rsidR="00CC4D1C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Music</w:t>
      </w:r>
    </w:p>
    <w:p w14:paraId="75FC468A" w14:textId="04099AD6" w:rsidR="00194C8A" w:rsidRPr="00194C8A" w:rsidRDefault="00194C8A" w:rsidP="00194C8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  <w:t xml:space="preserve">    </w:t>
      </w:r>
      <w:r w:rsidR="00DA3FD1"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Horses</w:t>
      </w:r>
      <w:r w:rsidR="00DA3FD1"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             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Walking</w:t>
      </w:r>
      <w:r w:rsidR="004F342A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(# of people) </w:t>
      </w:r>
      <w:r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_</w:t>
      </w:r>
      <w:r w:rsidR="00DA3FD1"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t>____</w:t>
      </w:r>
      <w:bookmarkEnd w:id="2"/>
      <w:r w:rsidR="00DA3FD1"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br/>
      </w:r>
      <w:r w:rsidR="00DA3FD1" w:rsidRPr="00DA3FD1">
        <w:rPr>
          <w:rFonts w:ascii="Times New Roman" w:eastAsia="Times New Roman" w:hAnsi="Times New Roman" w:cs="Times New Roman"/>
          <w:kern w:val="28"/>
          <w:sz w:val="24"/>
          <w:szCs w:val="24"/>
        </w:rPr>
        <w:br/>
      </w:r>
    </w:p>
    <w:p w14:paraId="2DCDEC19" w14:textId="68AAA802" w:rsidR="00DA3FD1" w:rsidRPr="00194C8A" w:rsidRDefault="00DA3FD1" w:rsidP="00194C8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>NOTE</w:t>
      </w:r>
      <w:r w:rsidR="00CC4D1C"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>: This</w:t>
      </w:r>
      <w:r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 xml:space="preserve"> year’s parade route and line-up area </w:t>
      </w:r>
      <w:r w:rsidR="00CC4D1C"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 xml:space="preserve">is the same as last year.  </w:t>
      </w:r>
      <w:r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>A map will be sent with your unit numbers</w:t>
      </w:r>
      <w:r w:rsidR="00984AB0" w:rsidRPr="00194C8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</w:rPr>
        <w:t xml:space="preserve"> when you register.</w:t>
      </w:r>
    </w:p>
    <w:p w14:paraId="2573719A" w14:textId="19294A46" w:rsidR="00B345E2" w:rsidRPr="005527D6" w:rsidRDefault="00B345E2">
      <w:pPr>
        <w:rPr>
          <w:b/>
          <w:bCs/>
          <w:sz w:val="48"/>
          <w:szCs w:val="48"/>
        </w:rPr>
      </w:pPr>
    </w:p>
    <w:p w14:paraId="72BAE07F" w14:textId="70E41559" w:rsidR="00533E18" w:rsidRDefault="005241CC" w:rsidP="00533E18">
      <w:pPr>
        <w:rPr>
          <w:noProof/>
        </w:rPr>
      </w:pPr>
      <w:r>
        <w:rPr>
          <w:rFonts w:ascii="Calibri" w:eastAsia="Calibri" w:hAnsi="Calibri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347917" wp14:editId="444D47B7">
                <wp:simplePos x="0" y="0"/>
                <wp:positionH relativeFrom="margin">
                  <wp:posOffset>5483087</wp:posOffset>
                </wp:positionH>
                <wp:positionV relativeFrom="paragraph">
                  <wp:posOffset>115958</wp:posOffset>
                </wp:positionV>
                <wp:extent cx="1809750" cy="9372600"/>
                <wp:effectExtent l="0" t="0" r="19050" b="19050"/>
                <wp:wrapNone/>
                <wp:docPr id="49482405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EE396" w14:textId="77777777" w:rsidR="00F50550" w:rsidRDefault="00F50550" w:rsidP="00F505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4AF08" wp14:editId="725576A5">
                                  <wp:extent cx="9246375" cy="1715770"/>
                                  <wp:effectExtent l="0" t="6667" r="5397" b="5398"/>
                                  <wp:docPr id="866953852" name="Picture 3" descr="A pile of money with red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3096023" name="Picture 3" descr="A pile of money with red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462661" cy="1755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47917" id="Text Box 96" o:spid="_x0000_s1049" type="#_x0000_t202" style="position:absolute;margin-left:431.75pt;margin-top:9.15pt;width:142.5pt;height:73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">
                <v:textbox>
                  <w:txbxContent>
                    <w:p w14:paraId="58FEE396" w14:textId="77777777" w:rsidR="00F50550" w:rsidRDefault="00F50550" w:rsidP="00F50550">
                      <w:r>
                        <w:rPr>
                          <w:noProof/>
                        </w:rPr>
                        <w:drawing>
                          <wp:inline distT="0" distB="0" distL="0" distR="0" wp14:anchorId="22C4AF08" wp14:editId="725576A5">
                            <wp:extent cx="9246375" cy="1715770"/>
                            <wp:effectExtent l="0" t="6667" r="5397" b="5398"/>
                            <wp:docPr id="866953852" name="Picture 3" descr="A pile of money with red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3096023" name="Picture 3" descr="A pile of money with red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462661" cy="1755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D1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FB71DA" wp14:editId="44A0A916">
                <wp:simplePos x="0" y="0"/>
                <wp:positionH relativeFrom="column">
                  <wp:posOffset>66675</wp:posOffset>
                </wp:positionH>
                <wp:positionV relativeFrom="paragraph">
                  <wp:posOffset>114301</wp:posOffset>
                </wp:positionV>
                <wp:extent cx="5438775" cy="9372600"/>
                <wp:effectExtent l="0" t="0" r="28575" b="19050"/>
                <wp:wrapNone/>
                <wp:docPr id="1617789702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937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E4FE7" w14:textId="05E4923B" w:rsidR="00533E18" w:rsidRDefault="008D26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A84A7" wp14:editId="6A940C62">
                                  <wp:extent cx="5410200" cy="9324975"/>
                                  <wp:effectExtent l="0" t="0" r="0" b="9525"/>
                                  <wp:docPr id="1045137405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137405" name="Picture 104513740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932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71DA" id="Text Box 47" o:spid="_x0000_s1050" type="#_x0000_t202" style="position:absolute;margin-left:5.25pt;margin-top:9pt;width:428.25pt;height:73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" fillcolor="white [3201]" strokeweight=".5pt">
                <v:textbox>
                  <w:txbxContent>
                    <w:p w14:paraId="0B9E4FE7" w14:textId="05E4923B" w:rsidR="00533E18" w:rsidRDefault="008D2663">
                      <w:r>
                        <w:rPr>
                          <w:noProof/>
                        </w:rPr>
                        <w:drawing>
                          <wp:inline distT="0" distB="0" distL="0" distR="0" wp14:anchorId="2CCA84A7" wp14:editId="6A940C62">
                            <wp:extent cx="5410200" cy="9324975"/>
                            <wp:effectExtent l="0" t="0" r="0" b="9525"/>
                            <wp:docPr id="1045137405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137405" name="Picture 104513740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0200" cy="932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0550">
        <w:rPr>
          <w:noProof/>
        </w:rPr>
        <w:t xml:space="preserve">   </w:t>
      </w:r>
    </w:p>
    <w:p w14:paraId="618574AE" w14:textId="0CC2E99B" w:rsidR="00533E18" w:rsidRDefault="00533E18" w:rsidP="00533E18">
      <w:pPr>
        <w:rPr>
          <w:noProof/>
        </w:rPr>
      </w:pPr>
    </w:p>
    <w:p w14:paraId="670BAC04" w14:textId="6E5539A3" w:rsidR="00533E18" w:rsidRDefault="00533E18" w:rsidP="00533E18">
      <w:pPr>
        <w:rPr>
          <w:noProof/>
        </w:rPr>
      </w:pPr>
    </w:p>
    <w:p w14:paraId="4D9F4374" w14:textId="6D452BF3" w:rsidR="00533E18" w:rsidRDefault="00533E18" w:rsidP="00533E18">
      <w:pPr>
        <w:rPr>
          <w:noProof/>
        </w:rPr>
      </w:pPr>
    </w:p>
    <w:p w14:paraId="760AD200" w14:textId="2379A2D4" w:rsidR="00533E18" w:rsidRDefault="00533E18" w:rsidP="00533E18">
      <w:pPr>
        <w:rPr>
          <w:noProof/>
        </w:rPr>
      </w:pPr>
    </w:p>
    <w:p w14:paraId="324BAD32" w14:textId="2702A07C" w:rsidR="00533E18" w:rsidRDefault="00533E18" w:rsidP="00533E18">
      <w:pPr>
        <w:rPr>
          <w:noProof/>
        </w:rPr>
      </w:pPr>
    </w:p>
    <w:p w14:paraId="64BBEF82" w14:textId="784532CC" w:rsidR="00533E18" w:rsidRDefault="00533E18" w:rsidP="00533E18">
      <w:pPr>
        <w:rPr>
          <w:noProof/>
        </w:rPr>
      </w:pPr>
    </w:p>
    <w:p w14:paraId="6E649831" w14:textId="33784120" w:rsidR="00533E18" w:rsidRDefault="00533E18" w:rsidP="00533E18">
      <w:pPr>
        <w:rPr>
          <w:noProof/>
        </w:rPr>
      </w:pPr>
    </w:p>
    <w:p w14:paraId="5018E3A8" w14:textId="089FE78D" w:rsidR="00533E18" w:rsidRDefault="00533E18" w:rsidP="00533E18">
      <w:pPr>
        <w:rPr>
          <w:noProof/>
        </w:rPr>
      </w:pPr>
    </w:p>
    <w:p w14:paraId="406A9E80" w14:textId="46B49977" w:rsidR="00533E18" w:rsidRDefault="00533E18" w:rsidP="00533E18">
      <w:pPr>
        <w:rPr>
          <w:noProof/>
        </w:rPr>
      </w:pPr>
    </w:p>
    <w:p w14:paraId="600FD664" w14:textId="19C88FBB" w:rsidR="00533E18" w:rsidRDefault="00533E18" w:rsidP="00533E18">
      <w:pPr>
        <w:rPr>
          <w:noProof/>
        </w:rPr>
      </w:pPr>
    </w:p>
    <w:p w14:paraId="6215711B" w14:textId="5B47E3BA" w:rsidR="00533E18" w:rsidRDefault="00533E18" w:rsidP="00533E18">
      <w:pPr>
        <w:rPr>
          <w:noProof/>
        </w:rPr>
      </w:pPr>
    </w:p>
    <w:p w14:paraId="1869FD67" w14:textId="3339AE26" w:rsidR="00533E18" w:rsidRDefault="00533E18" w:rsidP="00533E18">
      <w:pPr>
        <w:rPr>
          <w:noProof/>
        </w:rPr>
      </w:pPr>
    </w:p>
    <w:p w14:paraId="5071167B" w14:textId="68A1AED0" w:rsidR="00533E18" w:rsidRDefault="00533E18" w:rsidP="00533E18">
      <w:pPr>
        <w:rPr>
          <w:noProof/>
        </w:rPr>
      </w:pPr>
    </w:p>
    <w:p w14:paraId="2D49F0EB" w14:textId="723AAA1B" w:rsidR="00533E18" w:rsidRDefault="00533E18" w:rsidP="00533E18">
      <w:pPr>
        <w:rPr>
          <w:noProof/>
        </w:rPr>
      </w:pPr>
    </w:p>
    <w:p w14:paraId="50BF23C6" w14:textId="6356B40E" w:rsidR="00533E18" w:rsidRDefault="00533E18" w:rsidP="00533E18">
      <w:pPr>
        <w:rPr>
          <w:noProof/>
        </w:rPr>
      </w:pPr>
    </w:p>
    <w:p w14:paraId="6C07436C" w14:textId="14A8BEAC" w:rsidR="00533E18" w:rsidRDefault="00533E18" w:rsidP="00533E18">
      <w:pPr>
        <w:rPr>
          <w:noProof/>
        </w:rPr>
      </w:pPr>
    </w:p>
    <w:p w14:paraId="72586567" w14:textId="7640AF38" w:rsidR="00533E18" w:rsidRDefault="00533E18" w:rsidP="00533E18">
      <w:pPr>
        <w:rPr>
          <w:noProof/>
        </w:rPr>
      </w:pPr>
    </w:p>
    <w:p w14:paraId="0D847835" w14:textId="45E45674" w:rsidR="00533E18" w:rsidRDefault="00533E18" w:rsidP="00533E18">
      <w:pPr>
        <w:rPr>
          <w:noProof/>
        </w:rPr>
      </w:pPr>
    </w:p>
    <w:p w14:paraId="7535B11C" w14:textId="77777777" w:rsidR="00533E18" w:rsidRDefault="00533E18" w:rsidP="00533E18">
      <w:pPr>
        <w:rPr>
          <w:noProof/>
        </w:rPr>
      </w:pPr>
    </w:p>
    <w:p w14:paraId="35765040" w14:textId="0FB0DE18" w:rsidR="00533E18" w:rsidRDefault="00533E18" w:rsidP="00533E18">
      <w:pPr>
        <w:rPr>
          <w:noProof/>
        </w:rPr>
      </w:pPr>
    </w:p>
    <w:p w14:paraId="471AE1BF" w14:textId="77777777" w:rsidR="00533E18" w:rsidRDefault="00533E18" w:rsidP="00533E18">
      <w:pPr>
        <w:rPr>
          <w:noProof/>
        </w:rPr>
      </w:pPr>
    </w:p>
    <w:p w14:paraId="2D4875C0" w14:textId="5F4A6576" w:rsidR="00533E18" w:rsidRDefault="00533E18" w:rsidP="00533E18">
      <w:pPr>
        <w:rPr>
          <w:noProof/>
        </w:rPr>
      </w:pPr>
    </w:p>
    <w:p w14:paraId="7D521BD6" w14:textId="77777777" w:rsidR="00533E18" w:rsidRDefault="00533E18" w:rsidP="00533E18">
      <w:pPr>
        <w:rPr>
          <w:noProof/>
        </w:rPr>
      </w:pPr>
    </w:p>
    <w:p w14:paraId="51E44806" w14:textId="0488C578" w:rsidR="00533E18" w:rsidRDefault="00533E18" w:rsidP="00533E18">
      <w:pPr>
        <w:rPr>
          <w:noProof/>
        </w:rPr>
      </w:pPr>
    </w:p>
    <w:p w14:paraId="67BE71AB" w14:textId="13473D68" w:rsidR="00F50550" w:rsidRPr="00533E18" w:rsidRDefault="00F50550" w:rsidP="00533E18">
      <w:pPr>
        <w:rPr>
          <w:rFonts w:ascii="Calibri" w:eastAsia="Calibri" w:hAnsi="Calibri" w:cs="Times New Roman"/>
          <w:sz w:val="20"/>
          <w:szCs w:val="20"/>
        </w:rPr>
      </w:pPr>
      <w:r>
        <w:rPr>
          <w:noProof/>
        </w:rPr>
        <w:t xml:space="preserve">  </w:t>
      </w:r>
      <w:r w:rsidR="00545AF4">
        <w:rPr>
          <w:noProof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6372399F" wp14:editId="3A38E424">
                <wp:simplePos x="0" y="0"/>
                <wp:positionH relativeFrom="column">
                  <wp:posOffset>271780</wp:posOffset>
                </wp:positionH>
                <wp:positionV relativeFrom="page">
                  <wp:posOffset>5010785</wp:posOffset>
                </wp:positionV>
                <wp:extent cx="2895600" cy="264160"/>
                <wp:effectExtent l="0" t="0" r="0" b="0"/>
                <wp:wrapNone/>
                <wp:docPr id="6801717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2C50D1" w14:textId="77777777" w:rsidR="00E17CE6" w:rsidRDefault="00E17CE6" w:rsidP="00E17CE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Tech Times  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Issue 00   Month 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399F" id="Text Box 1" o:spid="_x0000_s1051" type="#_x0000_t202" style="position:absolute;margin-left:21.4pt;margin-top:394.55pt;width:228pt;height:20.8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" filled="f" stroked="f">
                <v:textbox inset="2.88pt,2.88pt,2.88pt,2.88pt">
                  <w:txbxContent>
                    <w:p w14:paraId="682C50D1" w14:textId="77777777" w:rsidR="00E17CE6" w:rsidRDefault="00E17CE6" w:rsidP="00E17CE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Tech Times   </w:t>
                      </w:r>
                      <w:r>
                        <w:rPr>
                          <w:rFonts w:ascii="Arial" w:hAnsi="Arial" w:cs="Arial"/>
                          <w:color w:val="FFFFFE"/>
                          <w:lang w:val="en"/>
                        </w:rPr>
                        <w:t>Issue 00   Month Year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sz w:val="36"/>
        </w:rPr>
        <w:t xml:space="preserve">   </w:t>
      </w:r>
    </w:p>
    <w:p w14:paraId="1ADDEFD4" w14:textId="19DCFDDD" w:rsidR="00BF216A" w:rsidRDefault="00BF216A" w:rsidP="00F50550"/>
    <w:p w14:paraId="6301A9D9" w14:textId="77777777" w:rsidR="00672C2D" w:rsidRPr="00672C2D" w:rsidRDefault="00672C2D" w:rsidP="00672C2D"/>
    <w:p w14:paraId="5AA53AA2" w14:textId="77777777" w:rsidR="00672C2D" w:rsidRPr="00672C2D" w:rsidRDefault="00672C2D" w:rsidP="00672C2D"/>
    <w:p w14:paraId="6B1DFD5F" w14:textId="77777777" w:rsidR="00672C2D" w:rsidRPr="00672C2D" w:rsidRDefault="00672C2D" w:rsidP="00672C2D"/>
    <w:p w14:paraId="7DEB2A70" w14:textId="77777777" w:rsidR="00672C2D" w:rsidRPr="00672C2D" w:rsidRDefault="00672C2D" w:rsidP="00672C2D"/>
    <w:p w14:paraId="305CB556" w14:textId="77777777" w:rsidR="00672C2D" w:rsidRDefault="00672C2D" w:rsidP="00672C2D"/>
    <w:p w14:paraId="3B52D842" w14:textId="77777777" w:rsidR="00672C2D" w:rsidRDefault="00672C2D" w:rsidP="00672C2D">
      <w:pPr>
        <w:jc w:val="right"/>
      </w:pPr>
    </w:p>
    <w:p w14:paraId="7FBC1F91" w14:textId="77777777" w:rsidR="0008145C" w:rsidRDefault="0008145C" w:rsidP="00672C2D">
      <w:pPr>
        <w:jc w:val="right"/>
      </w:pPr>
    </w:p>
    <w:p w14:paraId="36DB31CA" w14:textId="1253AF14" w:rsidR="00672C2D" w:rsidRDefault="008F692B" w:rsidP="00672C2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68F354" wp14:editId="22665BB2">
                <wp:simplePos x="0" y="0"/>
                <wp:positionH relativeFrom="column">
                  <wp:posOffset>4667250</wp:posOffset>
                </wp:positionH>
                <wp:positionV relativeFrom="paragraph">
                  <wp:posOffset>209551</wp:posOffset>
                </wp:positionV>
                <wp:extent cx="2686050" cy="2247900"/>
                <wp:effectExtent l="0" t="0" r="0" b="0"/>
                <wp:wrapNone/>
                <wp:docPr id="1353896342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97871" w14:textId="1AF73B63" w:rsidR="000B23C0" w:rsidRDefault="008F6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E03C2" wp14:editId="35A49C7B">
                                  <wp:extent cx="2427724" cy="2105025"/>
                                  <wp:effectExtent l="0" t="0" r="0" b="0"/>
                                  <wp:docPr id="922720662" name="Picture 43" descr="A colorful logo with a ferris wheel and balloon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720662" name="Picture 43" descr="A colorful logo with a ferris wheel and balloon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873" cy="2123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F354" id="_x0000_s1052" type="#_x0000_t202" style="position:absolute;left:0;text-align:left;margin-left:367.5pt;margin-top:16.5pt;width:211.5pt;height:17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" fillcolor="white [3201]" stroked="f" strokeweight=".5pt">
                <v:textbox>
                  <w:txbxContent>
                    <w:p w14:paraId="0D097871" w14:textId="1AF73B63" w:rsidR="000B23C0" w:rsidRDefault="008F692B">
                      <w:r>
                        <w:rPr>
                          <w:noProof/>
                        </w:rPr>
                        <w:drawing>
                          <wp:inline distT="0" distB="0" distL="0" distR="0" wp14:anchorId="19AE03C2" wp14:editId="35A49C7B">
                            <wp:extent cx="2427724" cy="2105025"/>
                            <wp:effectExtent l="0" t="0" r="0" b="0"/>
                            <wp:docPr id="922720662" name="Picture 43" descr="A colorful logo with a ferris wheel and balloon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720662" name="Picture 43" descr="A colorful logo with a ferris wheel and balloons&#10;&#10;AI-generated content may be incorrect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873" cy="2123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C340A" w14:textId="5941A5FF" w:rsidR="005B44E3" w:rsidRPr="00672C2D" w:rsidRDefault="002631E3" w:rsidP="00672C2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CF3B6E" wp14:editId="67EFB11D">
                <wp:simplePos x="0" y="0"/>
                <wp:positionH relativeFrom="margin">
                  <wp:posOffset>4762500</wp:posOffset>
                </wp:positionH>
                <wp:positionV relativeFrom="paragraph">
                  <wp:posOffset>2152650</wp:posOffset>
                </wp:positionV>
                <wp:extent cx="2428875" cy="1819275"/>
                <wp:effectExtent l="0" t="0" r="28575" b="28575"/>
                <wp:wrapNone/>
                <wp:docPr id="1830026939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ED857" w14:textId="3908D41A" w:rsidR="000B23C0" w:rsidRDefault="000B2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DB37A" wp14:editId="33532899">
                                  <wp:extent cx="2182495" cy="1695450"/>
                                  <wp:effectExtent l="0" t="0" r="8255" b="0"/>
                                  <wp:docPr id="801258760" name="Picture 48" descr="A logo with a city silhouet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258760" name="Picture 48" descr="A logo with a city silhouet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3B6E" id="_x0000_s1053" type="#_x0000_t202" style="position:absolute;left:0;text-align:left;margin-left:375pt;margin-top:169.5pt;width:191.25pt;height:143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" fillcolor="white [3201]" strokeweight=".5pt">
                <v:textbox>
                  <w:txbxContent>
                    <w:p w14:paraId="599ED857" w14:textId="3908D41A" w:rsidR="000B23C0" w:rsidRDefault="000B23C0">
                      <w:r>
                        <w:rPr>
                          <w:noProof/>
                        </w:rPr>
                        <w:drawing>
                          <wp:inline distT="0" distB="0" distL="0" distR="0" wp14:anchorId="22BDB37A" wp14:editId="33532899">
                            <wp:extent cx="2182495" cy="1695450"/>
                            <wp:effectExtent l="0" t="0" r="8255" b="0"/>
                            <wp:docPr id="801258760" name="Picture 48" descr="A logo with a city silhouet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1258760" name="Picture 48" descr="A logo with a city silhouett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BD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012D98" wp14:editId="65F083ED">
                <wp:simplePos x="0" y="0"/>
                <wp:positionH relativeFrom="column">
                  <wp:posOffset>-57150</wp:posOffset>
                </wp:positionH>
                <wp:positionV relativeFrom="paragraph">
                  <wp:posOffset>4029075</wp:posOffset>
                </wp:positionV>
                <wp:extent cx="3643630" cy="457200"/>
                <wp:effectExtent l="0" t="0" r="13970" b="19050"/>
                <wp:wrapNone/>
                <wp:docPr id="188198922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1F5B4" w14:textId="5FD6F0C2" w:rsidR="005B44E3" w:rsidRPr="005B44E3" w:rsidRDefault="005B44E3" w:rsidP="005B44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B44E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Welcome NEW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2D98" id="_x0000_s1054" type="#_x0000_t202" style="position:absolute;left:0;text-align:left;margin-left:-4.5pt;margin-top:317.25pt;width:286.9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" fillcolor="white [3201]" strokeweight=".5pt">
                <v:textbox>
                  <w:txbxContent>
                    <w:p w14:paraId="5E91F5B4" w14:textId="5FD6F0C2" w:rsidR="005B44E3" w:rsidRPr="005B44E3" w:rsidRDefault="005B44E3" w:rsidP="005B44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B44E3">
                        <w:rPr>
                          <w:b/>
                          <w:bCs/>
                          <w:sz w:val="40"/>
                          <w:szCs w:val="40"/>
                        </w:rPr>
                        <w:t>Welcome NEW Members</w:t>
                      </w:r>
                    </w:p>
                  </w:txbxContent>
                </v:textbox>
              </v:shape>
            </w:pict>
          </mc:Fallback>
        </mc:AlternateContent>
      </w:r>
      <w:r w:rsidR="0008145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B5C4CA" wp14:editId="15243E98">
                <wp:simplePos x="0" y="0"/>
                <wp:positionH relativeFrom="column">
                  <wp:posOffset>3667540</wp:posOffset>
                </wp:positionH>
                <wp:positionV relativeFrom="paragraph">
                  <wp:posOffset>4031146</wp:posOffset>
                </wp:positionV>
                <wp:extent cx="3524664" cy="5198579"/>
                <wp:effectExtent l="0" t="0" r="19050" b="21590"/>
                <wp:wrapNone/>
                <wp:docPr id="75582882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664" cy="519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F454B" w14:textId="32F649ED" w:rsidR="005B44E3" w:rsidRDefault="00627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EC617" wp14:editId="1630CB6E">
                                  <wp:extent cx="3334557" cy="5095875"/>
                                  <wp:effectExtent l="0" t="0" r="0" b="0"/>
                                  <wp:docPr id="1602058608" name="Picture 41" descr="A poster for a charity even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2058608" name="Picture 41" descr="A poster for a charity even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944" cy="5101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C4CA" id="Text Box 37" o:spid="_x0000_s1055" type="#_x0000_t202" style="position:absolute;left:0;text-align:left;margin-left:288.8pt;margin-top:317.4pt;width:277.55pt;height:409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jtPwIAAIU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" fillcolor="white [3201]" strokeweight=".5pt">
                <v:textbox>
                  <w:txbxContent>
                    <w:p w14:paraId="578F454B" w14:textId="32F649ED" w:rsidR="005B44E3" w:rsidRDefault="00627198">
                      <w:r>
                        <w:rPr>
                          <w:noProof/>
                        </w:rPr>
                        <w:drawing>
                          <wp:inline distT="0" distB="0" distL="0" distR="0" wp14:anchorId="2D7EC617" wp14:editId="1630CB6E">
                            <wp:extent cx="3334557" cy="5095875"/>
                            <wp:effectExtent l="0" t="0" r="0" b="0"/>
                            <wp:docPr id="1602058608" name="Picture 41" descr="A poster for a charity even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2058608" name="Picture 41" descr="A poster for a charity event&#10;&#10;AI-generated content may be incorrect.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7944" cy="5101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145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C55E8E" wp14:editId="6191CD4A">
                <wp:simplePos x="0" y="0"/>
                <wp:positionH relativeFrom="column">
                  <wp:posOffset>-56322</wp:posOffset>
                </wp:positionH>
                <wp:positionV relativeFrom="paragraph">
                  <wp:posOffset>4057650</wp:posOffset>
                </wp:positionV>
                <wp:extent cx="3644155" cy="5172075"/>
                <wp:effectExtent l="0" t="0" r="13970" b="28575"/>
                <wp:wrapNone/>
                <wp:docPr id="182825729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155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A5E0A" w14:textId="3F2453DA" w:rsidR="005B44E3" w:rsidRDefault="005B44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5E8E" id="_x0000_s1056" type="#_x0000_t202" style="position:absolute;left:0;text-align:left;margin-left:-4.45pt;margin-top:319.5pt;width:286.95pt;height:40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" fillcolor="white [3201]" strokeweight=".5pt">
                <v:textbox>
                  <w:txbxContent>
                    <w:p w14:paraId="215A5E0A" w14:textId="3F2453DA" w:rsidR="005B44E3" w:rsidRDefault="005B44E3"/>
                  </w:txbxContent>
                </v:textbox>
              </v:shape>
            </w:pict>
          </mc:Fallback>
        </mc:AlternateContent>
      </w:r>
      <w:r w:rsidR="0008145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1A92B3" wp14:editId="5A34764D">
                <wp:simplePos x="0" y="0"/>
                <wp:positionH relativeFrom="margin">
                  <wp:posOffset>-56322</wp:posOffset>
                </wp:positionH>
                <wp:positionV relativeFrom="paragraph">
                  <wp:posOffset>-29817</wp:posOffset>
                </wp:positionV>
                <wp:extent cx="4651513" cy="4010025"/>
                <wp:effectExtent l="0" t="0" r="15875" b="28575"/>
                <wp:wrapNone/>
                <wp:docPr id="213012122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513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6B35F" w14:textId="24498168" w:rsidR="005B44E3" w:rsidRDefault="00194C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ACE87" wp14:editId="7BFF53A1">
                                  <wp:extent cx="4495800" cy="3911691"/>
                                  <wp:effectExtent l="0" t="0" r="0" b="0"/>
                                  <wp:docPr id="1429407427" name="Picture 46" descr="A poster for a meat animal auc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407427" name="Picture 46" descr="A poster for a meat animal auct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9395" cy="3914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A92B3" id="Text Box 43" o:spid="_x0000_s1057" type="#_x0000_t202" style="position:absolute;left:0;text-align:left;margin-left:-4.45pt;margin-top:-2.35pt;width:366.25pt;height:315.75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" fillcolor="white [3201]" strokeweight=".5pt">
                <v:textbox>
                  <w:txbxContent>
                    <w:p w14:paraId="4886B35F" w14:textId="24498168" w:rsidR="005B44E3" w:rsidRDefault="00194C8A">
                      <w:r>
                        <w:rPr>
                          <w:noProof/>
                        </w:rPr>
                        <w:drawing>
                          <wp:inline distT="0" distB="0" distL="0" distR="0" wp14:anchorId="0ECACE87" wp14:editId="7BFF53A1">
                            <wp:extent cx="4495800" cy="3911691"/>
                            <wp:effectExtent l="0" t="0" r="0" b="0"/>
                            <wp:docPr id="1429407427" name="Picture 46" descr="A poster for a meat animal auc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9407427" name="Picture 46" descr="A poster for a meat animal auction&#10;&#10;AI-generated content may be incorrect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9395" cy="3914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44E3" w:rsidRPr="00672C2D" w:rsidSect="00D26D36">
      <w:pgSz w:w="12240" w:h="15840"/>
      <w:pgMar w:top="360" w:right="360" w:bottom="360" w:left="36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764E3" w14:textId="77777777" w:rsidR="006651AD" w:rsidRDefault="006651AD" w:rsidP="00AA544E">
      <w:pPr>
        <w:spacing w:after="0" w:line="240" w:lineRule="auto"/>
      </w:pPr>
      <w:r>
        <w:separator/>
      </w:r>
    </w:p>
  </w:endnote>
  <w:endnote w:type="continuationSeparator" w:id="0">
    <w:p w14:paraId="1AB46BB2" w14:textId="77777777" w:rsidR="006651AD" w:rsidRDefault="006651AD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oucherie Block">
    <w:charset w:val="00"/>
    <w:family w:val="auto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ngle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FEACA" w14:textId="77777777" w:rsidR="006651AD" w:rsidRDefault="006651AD" w:rsidP="00AA544E">
      <w:pPr>
        <w:spacing w:after="0" w:line="240" w:lineRule="auto"/>
      </w:pPr>
      <w:r>
        <w:separator/>
      </w:r>
    </w:p>
  </w:footnote>
  <w:footnote w:type="continuationSeparator" w:id="0">
    <w:p w14:paraId="7B0F30EA" w14:textId="77777777" w:rsidR="006651AD" w:rsidRDefault="006651AD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24F5A"/>
    <w:multiLevelType w:val="hybridMultilevel"/>
    <w:tmpl w:val="6CF801D0"/>
    <w:lvl w:ilvl="0" w:tplc="7A4426F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80714"/>
    <w:multiLevelType w:val="hybridMultilevel"/>
    <w:tmpl w:val="C2444E14"/>
    <w:lvl w:ilvl="0" w:tplc="C8A0399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B5E15"/>
    <w:multiLevelType w:val="hybridMultilevel"/>
    <w:tmpl w:val="3AF4288A"/>
    <w:lvl w:ilvl="0" w:tplc="9AA2BA9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03335BE"/>
    <w:multiLevelType w:val="hybridMultilevel"/>
    <w:tmpl w:val="FB98A32A"/>
    <w:lvl w:ilvl="0" w:tplc="9BEC4A2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03F7D"/>
    <w:multiLevelType w:val="hybridMultilevel"/>
    <w:tmpl w:val="FE163378"/>
    <w:lvl w:ilvl="0" w:tplc="DBE0A80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624459">
    <w:abstractNumId w:val="0"/>
  </w:num>
  <w:num w:numId="2" w16cid:durableId="67582884">
    <w:abstractNumId w:val="5"/>
  </w:num>
  <w:num w:numId="3" w16cid:durableId="1366371207">
    <w:abstractNumId w:val="3"/>
  </w:num>
  <w:num w:numId="4" w16cid:durableId="1000619618">
    <w:abstractNumId w:val="1"/>
  </w:num>
  <w:num w:numId="5" w16cid:durableId="1380934274">
    <w:abstractNumId w:val="6"/>
  </w:num>
  <w:num w:numId="6" w16cid:durableId="1398430928">
    <w:abstractNumId w:val="2"/>
  </w:num>
  <w:num w:numId="7" w16cid:durableId="397826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9E0"/>
    <w:rsid w:val="000012AE"/>
    <w:rsid w:val="00007B1D"/>
    <w:rsid w:val="000259E8"/>
    <w:rsid w:val="000314AA"/>
    <w:rsid w:val="00052A50"/>
    <w:rsid w:val="0005722A"/>
    <w:rsid w:val="000579CB"/>
    <w:rsid w:val="0006734B"/>
    <w:rsid w:val="000759A5"/>
    <w:rsid w:val="00076D9D"/>
    <w:rsid w:val="0008145C"/>
    <w:rsid w:val="00084542"/>
    <w:rsid w:val="00086045"/>
    <w:rsid w:val="000A3D71"/>
    <w:rsid w:val="000B0462"/>
    <w:rsid w:val="000B23C0"/>
    <w:rsid w:val="000C5E7A"/>
    <w:rsid w:val="000E34DA"/>
    <w:rsid w:val="000F102F"/>
    <w:rsid w:val="00112C81"/>
    <w:rsid w:val="00116205"/>
    <w:rsid w:val="00116AF2"/>
    <w:rsid w:val="001200A6"/>
    <w:rsid w:val="00123246"/>
    <w:rsid w:val="0012530B"/>
    <w:rsid w:val="00133E3A"/>
    <w:rsid w:val="00142870"/>
    <w:rsid w:val="00146871"/>
    <w:rsid w:val="00146AEA"/>
    <w:rsid w:val="00151727"/>
    <w:rsid w:val="00160542"/>
    <w:rsid w:val="00165991"/>
    <w:rsid w:val="00170DD6"/>
    <w:rsid w:val="00182199"/>
    <w:rsid w:val="00194C8A"/>
    <w:rsid w:val="001953DA"/>
    <w:rsid w:val="001A0113"/>
    <w:rsid w:val="001A038A"/>
    <w:rsid w:val="001B2D40"/>
    <w:rsid w:val="001B56B8"/>
    <w:rsid w:val="001B7AF1"/>
    <w:rsid w:val="001E4C94"/>
    <w:rsid w:val="001F01DD"/>
    <w:rsid w:val="001F06C1"/>
    <w:rsid w:val="001F132E"/>
    <w:rsid w:val="0020734B"/>
    <w:rsid w:val="00207514"/>
    <w:rsid w:val="0022650E"/>
    <w:rsid w:val="00231DD1"/>
    <w:rsid w:val="00236F8F"/>
    <w:rsid w:val="0024522A"/>
    <w:rsid w:val="00245557"/>
    <w:rsid w:val="00246BF9"/>
    <w:rsid w:val="00246CA7"/>
    <w:rsid w:val="00262443"/>
    <w:rsid w:val="002631E3"/>
    <w:rsid w:val="002656D6"/>
    <w:rsid w:val="00267197"/>
    <w:rsid w:val="002807DA"/>
    <w:rsid w:val="00280D76"/>
    <w:rsid w:val="002817E8"/>
    <w:rsid w:val="00296C2C"/>
    <w:rsid w:val="00297992"/>
    <w:rsid w:val="002A0B7E"/>
    <w:rsid w:val="002A64EE"/>
    <w:rsid w:val="002B2411"/>
    <w:rsid w:val="002B7AD7"/>
    <w:rsid w:val="002C0AB8"/>
    <w:rsid w:val="002D3929"/>
    <w:rsid w:val="002E36B4"/>
    <w:rsid w:val="0030156E"/>
    <w:rsid w:val="003103B4"/>
    <w:rsid w:val="00312998"/>
    <w:rsid w:val="00325753"/>
    <w:rsid w:val="003276BB"/>
    <w:rsid w:val="00335EC2"/>
    <w:rsid w:val="003435B4"/>
    <w:rsid w:val="00352D43"/>
    <w:rsid w:val="00355AB4"/>
    <w:rsid w:val="00357686"/>
    <w:rsid w:val="00365187"/>
    <w:rsid w:val="0037137A"/>
    <w:rsid w:val="00371F31"/>
    <w:rsid w:val="00391601"/>
    <w:rsid w:val="003B0FB1"/>
    <w:rsid w:val="003B2ECE"/>
    <w:rsid w:val="003B440F"/>
    <w:rsid w:val="003E0DE3"/>
    <w:rsid w:val="003E3147"/>
    <w:rsid w:val="003E58BD"/>
    <w:rsid w:val="003E68DB"/>
    <w:rsid w:val="003F0A9B"/>
    <w:rsid w:val="003F729A"/>
    <w:rsid w:val="0040112A"/>
    <w:rsid w:val="00421260"/>
    <w:rsid w:val="004364FC"/>
    <w:rsid w:val="0044109A"/>
    <w:rsid w:val="0044225C"/>
    <w:rsid w:val="00445E81"/>
    <w:rsid w:val="00451C18"/>
    <w:rsid w:val="00452527"/>
    <w:rsid w:val="00462F51"/>
    <w:rsid w:val="00493CF9"/>
    <w:rsid w:val="004A26B4"/>
    <w:rsid w:val="004A4AEB"/>
    <w:rsid w:val="004B6726"/>
    <w:rsid w:val="004D15B7"/>
    <w:rsid w:val="004E104D"/>
    <w:rsid w:val="004E1672"/>
    <w:rsid w:val="004E4882"/>
    <w:rsid w:val="004F1C14"/>
    <w:rsid w:val="004F342A"/>
    <w:rsid w:val="004F66EF"/>
    <w:rsid w:val="00514042"/>
    <w:rsid w:val="00514712"/>
    <w:rsid w:val="00520302"/>
    <w:rsid w:val="00520E89"/>
    <w:rsid w:val="00522880"/>
    <w:rsid w:val="005241CC"/>
    <w:rsid w:val="00532E91"/>
    <w:rsid w:val="00533E18"/>
    <w:rsid w:val="00545A6E"/>
    <w:rsid w:val="00545AF4"/>
    <w:rsid w:val="005527D6"/>
    <w:rsid w:val="00553A46"/>
    <w:rsid w:val="005558C5"/>
    <w:rsid w:val="005613B8"/>
    <w:rsid w:val="00565368"/>
    <w:rsid w:val="005658D5"/>
    <w:rsid w:val="00571BC4"/>
    <w:rsid w:val="005930AE"/>
    <w:rsid w:val="00595B43"/>
    <w:rsid w:val="005A56FD"/>
    <w:rsid w:val="005A6895"/>
    <w:rsid w:val="005B0B02"/>
    <w:rsid w:val="005B44E3"/>
    <w:rsid w:val="005B532D"/>
    <w:rsid w:val="005B5E93"/>
    <w:rsid w:val="005C65F2"/>
    <w:rsid w:val="005D29F2"/>
    <w:rsid w:val="005E04CC"/>
    <w:rsid w:val="005F043F"/>
    <w:rsid w:val="005F23FC"/>
    <w:rsid w:val="005F5718"/>
    <w:rsid w:val="005F72FD"/>
    <w:rsid w:val="005F7491"/>
    <w:rsid w:val="005F7EF6"/>
    <w:rsid w:val="00615A69"/>
    <w:rsid w:val="00627198"/>
    <w:rsid w:val="006316C2"/>
    <w:rsid w:val="006404FD"/>
    <w:rsid w:val="006555BC"/>
    <w:rsid w:val="006636B5"/>
    <w:rsid w:val="006651AD"/>
    <w:rsid w:val="0067099A"/>
    <w:rsid w:val="0067110C"/>
    <w:rsid w:val="00672C2D"/>
    <w:rsid w:val="00681A4F"/>
    <w:rsid w:val="0068795A"/>
    <w:rsid w:val="00692A2D"/>
    <w:rsid w:val="006A3A61"/>
    <w:rsid w:val="006A7B10"/>
    <w:rsid w:val="006C2593"/>
    <w:rsid w:val="006E409F"/>
    <w:rsid w:val="006F1740"/>
    <w:rsid w:val="00704FC5"/>
    <w:rsid w:val="00721F8E"/>
    <w:rsid w:val="007226A6"/>
    <w:rsid w:val="007250B1"/>
    <w:rsid w:val="00731C96"/>
    <w:rsid w:val="0074172D"/>
    <w:rsid w:val="007423DD"/>
    <w:rsid w:val="00745166"/>
    <w:rsid w:val="00747901"/>
    <w:rsid w:val="00757D15"/>
    <w:rsid w:val="00760567"/>
    <w:rsid w:val="007644A4"/>
    <w:rsid w:val="007704AD"/>
    <w:rsid w:val="00780475"/>
    <w:rsid w:val="007975FD"/>
    <w:rsid w:val="007A0C5C"/>
    <w:rsid w:val="007A0F76"/>
    <w:rsid w:val="007A1ED1"/>
    <w:rsid w:val="007A4D63"/>
    <w:rsid w:val="007A5AAB"/>
    <w:rsid w:val="007B1103"/>
    <w:rsid w:val="007C0A31"/>
    <w:rsid w:val="007C687A"/>
    <w:rsid w:val="007D31AC"/>
    <w:rsid w:val="007E05B8"/>
    <w:rsid w:val="007E269B"/>
    <w:rsid w:val="007F1347"/>
    <w:rsid w:val="007F3283"/>
    <w:rsid w:val="007F41E9"/>
    <w:rsid w:val="00803D38"/>
    <w:rsid w:val="008062A0"/>
    <w:rsid w:val="00814715"/>
    <w:rsid w:val="00832D67"/>
    <w:rsid w:val="00841660"/>
    <w:rsid w:val="0084182A"/>
    <w:rsid w:val="008424AC"/>
    <w:rsid w:val="0085155E"/>
    <w:rsid w:val="00851E81"/>
    <w:rsid w:val="00851FA2"/>
    <w:rsid w:val="008537C2"/>
    <w:rsid w:val="00870B1C"/>
    <w:rsid w:val="00872387"/>
    <w:rsid w:val="00890007"/>
    <w:rsid w:val="008B0E1C"/>
    <w:rsid w:val="008C1462"/>
    <w:rsid w:val="008C774F"/>
    <w:rsid w:val="008C7957"/>
    <w:rsid w:val="008D2663"/>
    <w:rsid w:val="008F00B4"/>
    <w:rsid w:val="008F257F"/>
    <w:rsid w:val="008F2931"/>
    <w:rsid w:val="008F3293"/>
    <w:rsid w:val="008F692B"/>
    <w:rsid w:val="0090780D"/>
    <w:rsid w:val="00910308"/>
    <w:rsid w:val="0091500C"/>
    <w:rsid w:val="0091698D"/>
    <w:rsid w:val="00920FD8"/>
    <w:rsid w:val="00925DB1"/>
    <w:rsid w:val="00943596"/>
    <w:rsid w:val="00955763"/>
    <w:rsid w:val="009568E5"/>
    <w:rsid w:val="00963D53"/>
    <w:rsid w:val="0097355F"/>
    <w:rsid w:val="00976E8E"/>
    <w:rsid w:val="00984AB0"/>
    <w:rsid w:val="00987631"/>
    <w:rsid w:val="00987DB6"/>
    <w:rsid w:val="00994C56"/>
    <w:rsid w:val="00995C4F"/>
    <w:rsid w:val="009B3B8A"/>
    <w:rsid w:val="009C16D7"/>
    <w:rsid w:val="009E358A"/>
    <w:rsid w:val="009F0D06"/>
    <w:rsid w:val="009F1DBC"/>
    <w:rsid w:val="00A01137"/>
    <w:rsid w:val="00A0141F"/>
    <w:rsid w:val="00A017A4"/>
    <w:rsid w:val="00A046B2"/>
    <w:rsid w:val="00A06FD0"/>
    <w:rsid w:val="00A102B3"/>
    <w:rsid w:val="00A2582F"/>
    <w:rsid w:val="00A2677E"/>
    <w:rsid w:val="00A332CC"/>
    <w:rsid w:val="00A335AB"/>
    <w:rsid w:val="00A346B6"/>
    <w:rsid w:val="00A601F6"/>
    <w:rsid w:val="00A658CB"/>
    <w:rsid w:val="00A809AF"/>
    <w:rsid w:val="00A83D9E"/>
    <w:rsid w:val="00A874DE"/>
    <w:rsid w:val="00A90F2B"/>
    <w:rsid w:val="00A90FB0"/>
    <w:rsid w:val="00A96557"/>
    <w:rsid w:val="00A97D05"/>
    <w:rsid w:val="00AA544E"/>
    <w:rsid w:val="00AB4520"/>
    <w:rsid w:val="00AB6F9A"/>
    <w:rsid w:val="00AB7BD8"/>
    <w:rsid w:val="00AF0004"/>
    <w:rsid w:val="00AF592A"/>
    <w:rsid w:val="00B076D1"/>
    <w:rsid w:val="00B10415"/>
    <w:rsid w:val="00B10F24"/>
    <w:rsid w:val="00B3160C"/>
    <w:rsid w:val="00B345E2"/>
    <w:rsid w:val="00B359AB"/>
    <w:rsid w:val="00B47B03"/>
    <w:rsid w:val="00B529A6"/>
    <w:rsid w:val="00B56137"/>
    <w:rsid w:val="00B56726"/>
    <w:rsid w:val="00B73AE2"/>
    <w:rsid w:val="00B8020B"/>
    <w:rsid w:val="00B83490"/>
    <w:rsid w:val="00B84367"/>
    <w:rsid w:val="00B948E3"/>
    <w:rsid w:val="00B96E1B"/>
    <w:rsid w:val="00BA3251"/>
    <w:rsid w:val="00BA4CD6"/>
    <w:rsid w:val="00BA4F31"/>
    <w:rsid w:val="00BB50B6"/>
    <w:rsid w:val="00BD06F6"/>
    <w:rsid w:val="00BE495A"/>
    <w:rsid w:val="00BE76D2"/>
    <w:rsid w:val="00BF216A"/>
    <w:rsid w:val="00BF2923"/>
    <w:rsid w:val="00BF29E0"/>
    <w:rsid w:val="00C021DA"/>
    <w:rsid w:val="00C022F5"/>
    <w:rsid w:val="00C02E6E"/>
    <w:rsid w:val="00C040BC"/>
    <w:rsid w:val="00C04F34"/>
    <w:rsid w:val="00C13C02"/>
    <w:rsid w:val="00C236C8"/>
    <w:rsid w:val="00C2446B"/>
    <w:rsid w:val="00C43001"/>
    <w:rsid w:val="00C46EB5"/>
    <w:rsid w:val="00C57351"/>
    <w:rsid w:val="00C57C1A"/>
    <w:rsid w:val="00C65C7E"/>
    <w:rsid w:val="00C77339"/>
    <w:rsid w:val="00C829C0"/>
    <w:rsid w:val="00C84DE5"/>
    <w:rsid w:val="00C9553A"/>
    <w:rsid w:val="00CA02A4"/>
    <w:rsid w:val="00CA0661"/>
    <w:rsid w:val="00CA5C0E"/>
    <w:rsid w:val="00CB039F"/>
    <w:rsid w:val="00CC2062"/>
    <w:rsid w:val="00CC4D1C"/>
    <w:rsid w:val="00CD58EC"/>
    <w:rsid w:val="00CE2CD2"/>
    <w:rsid w:val="00CF23AB"/>
    <w:rsid w:val="00CF3709"/>
    <w:rsid w:val="00CF758C"/>
    <w:rsid w:val="00D13EED"/>
    <w:rsid w:val="00D216DC"/>
    <w:rsid w:val="00D25717"/>
    <w:rsid w:val="00D26D36"/>
    <w:rsid w:val="00D33FEF"/>
    <w:rsid w:val="00D3759F"/>
    <w:rsid w:val="00D4497E"/>
    <w:rsid w:val="00D553BC"/>
    <w:rsid w:val="00D57E4C"/>
    <w:rsid w:val="00D71274"/>
    <w:rsid w:val="00D83222"/>
    <w:rsid w:val="00D84C2D"/>
    <w:rsid w:val="00D872FB"/>
    <w:rsid w:val="00D91754"/>
    <w:rsid w:val="00D96C60"/>
    <w:rsid w:val="00DA19EB"/>
    <w:rsid w:val="00DA3FD1"/>
    <w:rsid w:val="00DA54A8"/>
    <w:rsid w:val="00DB571F"/>
    <w:rsid w:val="00DB741C"/>
    <w:rsid w:val="00DB7B44"/>
    <w:rsid w:val="00DC22C3"/>
    <w:rsid w:val="00DD5055"/>
    <w:rsid w:val="00DD654B"/>
    <w:rsid w:val="00DF049D"/>
    <w:rsid w:val="00DF2023"/>
    <w:rsid w:val="00DF4A85"/>
    <w:rsid w:val="00DF6410"/>
    <w:rsid w:val="00E01C16"/>
    <w:rsid w:val="00E01D9E"/>
    <w:rsid w:val="00E03562"/>
    <w:rsid w:val="00E06193"/>
    <w:rsid w:val="00E100AA"/>
    <w:rsid w:val="00E17CE6"/>
    <w:rsid w:val="00E236F3"/>
    <w:rsid w:val="00E30EE3"/>
    <w:rsid w:val="00E34D65"/>
    <w:rsid w:val="00E419E9"/>
    <w:rsid w:val="00E42ED7"/>
    <w:rsid w:val="00E465C8"/>
    <w:rsid w:val="00E55EDE"/>
    <w:rsid w:val="00E5650F"/>
    <w:rsid w:val="00E64C58"/>
    <w:rsid w:val="00E9239E"/>
    <w:rsid w:val="00EA0D90"/>
    <w:rsid w:val="00EB2944"/>
    <w:rsid w:val="00EC159D"/>
    <w:rsid w:val="00EC4FBA"/>
    <w:rsid w:val="00EC7A40"/>
    <w:rsid w:val="00ED1072"/>
    <w:rsid w:val="00ED3C6C"/>
    <w:rsid w:val="00EE2210"/>
    <w:rsid w:val="00EE768B"/>
    <w:rsid w:val="00EF6908"/>
    <w:rsid w:val="00F05C1E"/>
    <w:rsid w:val="00F14634"/>
    <w:rsid w:val="00F41D95"/>
    <w:rsid w:val="00F45470"/>
    <w:rsid w:val="00F468C1"/>
    <w:rsid w:val="00F50550"/>
    <w:rsid w:val="00F53FA9"/>
    <w:rsid w:val="00F6062D"/>
    <w:rsid w:val="00F60DF7"/>
    <w:rsid w:val="00F6722F"/>
    <w:rsid w:val="00F961B7"/>
    <w:rsid w:val="00FA48D5"/>
    <w:rsid w:val="00FA5842"/>
    <w:rsid w:val="00FB1718"/>
    <w:rsid w:val="00FB60A2"/>
    <w:rsid w:val="00FD65A2"/>
    <w:rsid w:val="00FD7A58"/>
    <w:rsid w:val="00FE3743"/>
    <w:rsid w:val="00FE483C"/>
    <w:rsid w:val="00FF13F0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BE08B"/>
  <w15:docId w15:val="{7B3091E8-C538-44CD-B85C-F720D24C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4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customStyle="1" w:styleId="Heading3Char">
    <w:name w:val="Heading 3 Char"/>
    <w:basedOn w:val="DefaultParagraphFont"/>
    <w:link w:val="Heading3"/>
    <w:uiPriority w:val="9"/>
    <w:semiHidden/>
    <w:rsid w:val="007644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34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49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4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55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53BC"/>
    <w:rPr>
      <w:b/>
      <w:bCs/>
    </w:rPr>
  </w:style>
  <w:style w:type="paragraph" w:styleId="NoSpacing">
    <w:name w:val="No Spacing"/>
    <w:link w:val="NoSpacingChar"/>
    <w:uiPriority w:val="1"/>
    <w:qFormat/>
    <w:rsid w:val="0091698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1698D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2807DA"/>
    <w:rPr>
      <w:color w:val="800080"/>
      <w:u w:val="single"/>
    </w:rPr>
  </w:style>
  <w:style w:type="paragraph" w:customStyle="1" w:styleId="msonormal0">
    <w:name w:val="msonormal"/>
    <w:basedOn w:val="Normal"/>
    <w:rsid w:val="0028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0">
    <w:name w:val="font0"/>
    <w:basedOn w:val="Normal"/>
    <w:rsid w:val="002807D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2807D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8"/>
      <w:szCs w:val="28"/>
    </w:rPr>
  </w:style>
  <w:style w:type="paragraph" w:customStyle="1" w:styleId="font6">
    <w:name w:val="font6"/>
    <w:basedOn w:val="Normal"/>
    <w:rsid w:val="002807D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</w:rPr>
  </w:style>
  <w:style w:type="paragraph" w:customStyle="1" w:styleId="xl63">
    <w:name w:val="xl63"/>
    <w:basedOn w:val="Normal"/>
    <w:rsid w:val="0028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28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65">
    <w:name w:val="xl65"/>
    <w:basedOn w:val="Normal"/>
    <w:rsid w:val="0028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280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"/>
    <w:rsid w:val="0018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182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9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4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6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14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2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3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0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22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4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7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87292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703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392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7616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1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5721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002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189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69302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8226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3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8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9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69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026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7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3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4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34873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89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14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95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443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6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9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0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85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7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5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15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1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8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484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70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4890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7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28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30271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553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107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431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0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651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852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916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91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6871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20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0889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737156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017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530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291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244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7886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8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719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7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7665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102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73040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2223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8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39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69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139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1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3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4095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5837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86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4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78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5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35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2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2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4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96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74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67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0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2468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458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018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286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9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8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80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3941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4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3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78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106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12165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0497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6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619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0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8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4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8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17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865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6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57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2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9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86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2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9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2296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05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8715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52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212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2811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490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19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234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01053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0847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4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5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013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536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3778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8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862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2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444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634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8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0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5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443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1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78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0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16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7455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91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5914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576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8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09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779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2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803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48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3796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620114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220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6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6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8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367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38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4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2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2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34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3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2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1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382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1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613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6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63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23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4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0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6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927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6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5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57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8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62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13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226258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39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20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6481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4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274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83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33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924496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14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30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689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574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8916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76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7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5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84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393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9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hyperlink" Target="http://www.bloomerchamber.com" TargetMode="Externa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bloomerchamber.com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d\AppData\Roaming\Microsoft\Templates\Technology%20business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newsletter (4 pages)</Template>
  <TotalTime>1007</TotalTime>
  <Pages>7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Bloomer Chamber</cp:lastModifiedBy>
  <cp:revision>11</cp:revision>
  <cp:lastPrinted>2025-05-20T18:41:00Z</cp:lastPrinted>
  <dcterms:created xsi:type="dcterms:W3CDTF">2025-04-29T18:07:00Z</dcterms:created>
  <dcterms:modified xsi:type="dcterms:W3CDTF">2025-05-21T19:51:00Z</dcterms:modified>
</cp:coreProperties>
</file>